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430AE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Catherine BRAY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:rsidR="00430AE7" w:rsidRDefault="00430AE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0AE7" w:rsidRDefault="00430AE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0AE7" w:rsidRDefault="00430AE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Sir Thomas Bray.  (Gentry I p.419)</w:t>
      </w:r>
    </w:p>
    <w:p w:rsidR="00430AE7" w:rsidRDefault="00430AE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Josselyn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Hyde Hall(q.v.).  (ibid.)</w:t>
      </w:r>
    </w:p>
    <w:p w:rsidR="00430AE7" w:rsidRDefault="00430AE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Children:  Thomas(q.v.), Geoffrey, Sir Ralph(q.v.).  (Peerage 1970 p.2280)</w:t>
      </w:r>
    </w:p>
    <w:p w:rsidR="00430AE7" w:rsidRDefault="00430AE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0AE7" w:rsidRDefault="00430AE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0AE7" w:rsidRPr="00430AE7" w:rsidRDefault="00430AE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2016</w:t>
      </w:r>
      <w:bookmarkStart w:id="0" w:name="_GoBack"/>
      <w:bookmarkEnd w:id="0"/>
    </w:p>
    <w:sectPr w:rsidR="00430AE7" w:rsidRPr="00430A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AE7" w:rsidRDefault="00430AE7" w:rsidP="00564E3C">
      <w:pPr>
        <w:spacing w:after="0" w:line="240" w:lineRule="auto"/>
      </w:pPr>
      <w:r>
        <w:separator/>
      </w:r>
    </w:p>
  </w:endnote>
  <w:endnote w:type="continuationSeparator" w:id="0">
    <w:p w:rsidR="00430AE7" w:rsidRDefault="00430AE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30AE7">
      <w:rPr>
        <w:rFonts w:ascii="Times New Roman" w:hAnsi="Times New Roman" w:cs="Times New Roman"/>
        <w:noProof/>
        <w:sz w:val="24"/>
        <w:szCs w:val="24"/>
      </w:rPr>
      <w:t>16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AE7" w:rsidRDefault="00430AE7" w:rsidP="00564E3C">
      <w:pPr>
        <w:spacing w:after="0" w:line="240" w:lineRule="auto"/>
      </w:pPr>
      <w:r>
        <w:separator/>
      </w:r>
    </w:p>
  </w:footnote>
  <w:footnote w:type="continuationSeparator" w:id="0">
    <w:p w:rsidR="00430AE7" w:rsidRDefault="00430AE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AE7"/>
    <w:rsid w:val="00372DC6"/>
    <w:rsid w:val="00430AE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28512"/>
  <w15:chartTrackingRefBased/>
  <w15:docId w15:val="{2EAF3412-6A76-4AC2-996F-239EB1D8B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2016-01-16T20:44:00Z</dcterms:created>
  <dcterms:modified xsi:type="dcterms:W3CDTF">2016-01-16T20:47:00Z</dcterms:modified>
</cp:coreProperties>
</file>