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3E7B7" w14:textId="77777777" w:rsidR="00956E38" w:rsidRDefault="00956E38" w:rsidP="00956E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Anne BRAY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5B1D1FDC" w14:textId="77777777" w:rsidR="00956E38" w:rsidRDefault="00956E38" w:rsidP="00956E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Northampton. Widow.</w:t>
      </w:r>
    </w:p>
    <w:p w14:paraId="075C2699" w14:textId="77777777" w:rsidR="00956E38" w:rsidRDefault="00956E38" w:rsidP="00956E38">
      <w:pPr>
        <w:pStyle w:val="NoSpacing"/>
        <w:rPr>
          <w:rFonts w:cs="Times New Roman"/>
          <w:szCs w:val="24"/>
        </w:rPr>
      </w:pPr>
    </w:p>
    <w:p w14:paraId="75416FBB" w14:textId="77777777" w:rsidR="00956E38" w:rsidRDefault="00956E38" w:rsidP="00956E38">
      <w:pPr>
        <w:pStyle w:val="NoSpacing"/>
        <w:rPr>
          <w:rFonts w:cs="Times New Roman"/>
          <w:szCs w:val="24"/>
        </w:rPr>
      </w:pPr>
    </w:p>
    <w:p w14:paraId="6A6842F4" w14:textId="77777777" w:rsidR="00956E38" w:rsidRDefault="00956E38" w:rsidP="00956E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>Hugh Wyche of London, mercer(q.v.), brought a plaint of debt against her</w:t>
      </w:r>
    </w:p>
    <w:p w14:paraId="3CDD8BBE" w14:textId="77777777" w:rsidR="00956E38" w:rsidRDefault="00956E38" w:rsidP="00956E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four others.</w:t>
      </w:r>
    </w:p>
    <w:p w14:paraId="1A46D097" w14:textId="77777777" w:rsidR="00956E38" w:rsidRDefault="00956E38" w:rsidP="00956E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479EE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29BCFF28" w14:textId="77777777" w:rsidR="00956E38" w:rsidRDefault="00956E38" w:rsidP="00956E38">
      <w:pPr>
        <w:pStyle w:val="NoSpacing"/>
        <w:rPr>
          <w:rFonts w:cs="Times New Roman"/>
          <w:szCs w:val="24"/>
        </w:rPr>
      </w:pPr>
    </w:p>
    <w:p w14:paraId="52957440" w14:textId="77777777" w:rsidR="00956E38" w:rsidRDefault="00956E38" w:rsidP="00956E38">
      <w:pPr>
        <w:pStyle w:val="NoSpacing"/>
        <w:rPr>
          <w:rFonts w:cs="Times New Roman"/>
          <w:szCs w:val="24"/>
        </w:rPr>
      </w:pPr>
    </w:p>
    <w:p w14:paraId="4A99A978" w14:textId="77777777" w:rsidR="00956E38" w:rsidRDefault="00956E38" w:rsidP="00956E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September 2024</w:t>
      </w:r>
    </w:p>
    <w:p w14:paraId="20841B6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D5891" w14:textId="77777777" w:rsidR="00956E38" w:rsidRDefault="00956E38" w:rsidP="009139A6">
      <w:r>
        <w:separator/>
      </w:r>
    </w:p>
  </w:endnote>
  <w:endnote w:type="continuationSeparator" w:id="0">
    <w:p w14:paraId="398EDF97" w14:textId="77777777" w:rsidR="00956E38" w:rsidRDefault="00956E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73A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58B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E6D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6DA870" w14:textId="77777777" w:rsidR="00956E38" w:rsidRDefault="00956E38" w:rsidP="009139A6">
      <w:r>
        <w:separator/>
      </w:r>
    </w:p>
  </w:footnote>
  <w:footnote w:type="continuationSeparator" w:id="0">
    <w:p w14:paraId="78FBA94C" w14:textId="77777777" w:rsidR="00956E38" w:rsidRDefault="00956E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112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37B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AC0C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E38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56E38"/>
    <w:rsid w:val="00A3176C"/>
    <w:rsid w:val="00AE65F8"/>
    <w:rsid w:val="00BA00AB"/>
    <w:rsid w:val="00C460A9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F5FBD"/>
  <w15:chartTrackingRefBased/>
  <w15:docId w15:val="{3BBA7A67-C4B6-4E8A-B7CF-13C466C9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56E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2024-09-30T15:16:00Z</dcterms:created>
  <dcterms:modified xsi:type="dcterms:W3CDTF">2024-09-30T15:17:00Z</dcterms:modified>
</cp:coreProperties>
</file>