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0727E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BRAY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E75387E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Northampton. Widow.</w:t>
      </w:r>
    </w:p>
    <w:p w14:paraId="5205291E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</w:p>
    <w:p w14:paraId="2B073A98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</w:p>
    <w:p w14:paraId="4F5F92C3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Hugh Wyche of London, mercer(q.v.), brought a plaint of debt against </w:t>
      </w:r>
      <w:proofErr w:type="gramStart"/>
      <w:r>
        <w:rPr>
          <w:rFonts w:cs="Times New Roman"/>
          <w:szCs w:val="24"/>
        </w:rPr>
        <w:t>her</w:t>
      </w:r>
      <w:proofErr w:type="gramEnd"/>
    </w:p>
    <w:p w14:paraId="208E2FDD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three others.     ( </w:t>
      </w:r>
      <w:hyperlink r:id="rId6" w:history="1">
        <w:r w:rsidRPr="004E73A7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09CEEFC7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</w:p>
    <w:p w14:paraId="62D16B80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</w:p>
    <w:p w14:paraId="1715EEE9" w14:textId="77777777" w:rsidR="006528F7" w:rsidRDefault="006528F7" w:rsidP="006528F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 November 2023</w:t>
      </w:r>
    </w:p>
    <w:p w14:paraId="0203FB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F83B" w14:textId="77777777" w:rsidR="006528F7" w:rsidRDefault="006528F7" w:rsidP="009139A6">
      <w:r>
        <w:separator/>
      </w:r>
    </w:p>
  </w:endnote>
  <w:endnote w:type="continuationSeparator" w:id="0">
    <w:p w14:paraId="531C416C" w14:textId="77777777" w:rsidR="006528F7" w:rsidRDefault="006528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B9A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19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8A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F2383" w14:textId="77777777" w:rsidR="006528F7" w:rsidRDefault="006528F7" w:rsidP="009139A6">
      <w:r>
        <w:separator/>
      </w:r>
    </w:p>
  </w:footnote>
  <w:footnote w:type="continuationSeparator" w:id="0">
    <w:p w14:paraId="67A85E07" w14:textId="77777777" w:rsidR="006528F7" w:rsidRDefault="006528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E74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4D7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6B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F7"/>
    <w:rsid w:val="000666E0"/>
    <w:rsid w:val="002510B7"/>
    <w:rsid w:val="005C130B"/>
    <w:rsid w:val="006528F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7E8D1"/>
  <w15:chartTrackingRefBased/>
  <w15:docId w15:val="{F5526AC0-7F6B-43E4-AEAB-A452E1BD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528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2023-11-16T15:28:00Z</dcterms:created>
  <dcterms:modified xsi:type="dcterms:W3CDTF">2023-11-16T15:28:00Z</dcterms:modified>
</cp:coreProperties>
</file>