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E4EBF" w14:textId="77777777" w:rsidR="00D21CF4" w:rsidRDefault="00D21CF4" w:rsidP="00D21C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BRAWNE</w:t>
      </w:r>
      <w:r>
        <w:rPr>
          <w:rFonts w:cs="Times New Roman"/>
          <w:szCs w:val="24"/>
        </w:rPr>
        <w:t xml:space="preserve">      (fl.1499)</w:t>
      </w:r>
    </w:p>
    <w:p w14:paraId="58DFAD95" w14:textId="77777777" w:rsidR="00D21CF4" w:rsidRDefault="00D21CF4" w:rsidP="00D21C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Rushton, Northamptonshire.</w:t>
      </w:r>
    </w:p>
    <w:p w14:paraId="18130FD0" w14:textId="77777777" w:rsidR="00D21CF4" w:rsidRDefault="00D21CF4" w:rsidP="00D21CF4">
      <w:pPr>
        <w:pStyle w:val="NoSpacing"/>
        <w:rPr>
          <w:rFonts w:cs="Times New Roman"/>
          <w:szCs w:val="24"/>
        </w:rPr>
      </w:pPr>
    </w:p>
    <w:p w14:paraId="2E525A82" w14:textId="77777777" w:rsidR="00D21CF4" w:rsidRDefault="00D21CF4" w:rsidP="00D21CF4">
      <w:pPr>
        <w:pStyle w:val="NoSpacing"/>
        <w:rPr>
          <w:rFonts w:cs="Times New Roman"/>
          <w:szCs w:val="24"/>
        </w:rPr>
      </w:pPr>
    </w:p>
    <w:p w14:paraId="2866ECB1" w14:textId="77777777" w:rsidR="00D21CF4" w:rsidRDefault="00D21CF4" w:rsidP="00D21C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1499</w:t>
      </w:r>
      <w:r>
        <w:rPr>
          <w:rFonts w:cs="Times New Roman"/>
          <w:szCs w:val="24"/>
        </w:rPr>
        <w:tab/>
        <w:t>He made his Will.</w:t>
      </w:r>
    </w:p>
    <w:p w14:paraId="0F931660" w14:textId="77777777" w:rsidR="00D21CF4" w:rsidRDefault="00D21CF4" w:rsidP="00D21C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941FF">
          <w:rPr>
            <w:rStyle w:val="Hyperlink"/>
            <w:rFonts w:cs="Times New Roman"/>
            <w:szCs w:val="24"/>
          </w:rPr>
          <w:t>https://www.medievalgenealogy.org.uk/wills/index_B.shtml</w:t>
        </w:r>
      </w:hyperlink>
      <w:r>
        <w:rPr>
          <w:rFonts w:cs="Times New Roman"/>
          <w:szCs w:val="24"/>
        </w:rPr>
        <w:t xml:space="preserve"> )</w:t>
      </w:r>
    </w:p>
    <w:p w14:paraId="18CE0CB6" w14:textId="77777777" w:rsidR="00D21CF4" w:rsidRDefault="00D21CF4" w:rsidP="00D21CF4">
      <w:pPr>
        <w:pStyle w:val="NoSpacing"/>
        <w:rPr>
          <w:rFonts w:cs="Times New Roman"/>
          <w:szCs w:val="24"/>
        </w:rPr>
      </w:pPr>
    </w:p>
    <w:p w14:paraId="33CA5F8F" w14:textId="77777777" w:rsidR="00D21CF4" w:rsidRDefault="00D21CF4" w:rsidP="00D21CF4">
      <w:pPr>
        <w:pStyle w:val="NoSpacing"/>
        <w:rPr>
          <w:rFonts w:cs="Times New Roman"/>
          <w:szCs w:val="24"/>
        </w:rPr>
      </w:pPr>
    </w:p>
    <w:p w14:paraId="75C0C8B0" w14:textId="77777777" w:rsidR="00D21CF4" w:rsidRDefault="00D21CF4" w:rsidP="00D21C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March 2025</w:t>
      </w:r>
    </w:p>
    <w:p w14:paraId="685B5E8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5A045" w14:textId="77777777" w:rsidR="00D21CF4" w:rsidRDefault="00D21CF4" w:rsidP="009139A6">
      <w:r>
        <w:separator/>
      </w:r>
    </w:p>
  </w:endnote>
  <w:endnote w:type="continuationSeparator" w:id="0">
    <w:p w14:paraId="27FDC607" w14:textId="77777777" w:rsidR="00D21CF4" w:rsidRDefault="00D21C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F4D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4576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FB7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5E674" w14:textId="77777777" w:rsidR="00D21CF4" w:rsidRDefault="00D21CF4" w:rsidP="009139A6">
      <w:r>
        <w:separator/>
      </w:r>
    </w:p>
  </w:footnote>
  <w:footnote w:type="continuationSeparator" w:id="0">
    <w:p w14:paraId="31AAE2C9" w14:textId="77777777" w:rsidR="00D21CF4" w:rsidRDefault="00D21C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85D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A6B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336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CF4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7931B0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21CF4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C930D"/>
  <w15:chartTrackingRefBased/>
  <w15:docId w15:val="{D5608697-8C83-4EB7-8C12-743EEBB58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21C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B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2025-04-21T06:57:00Z</dcterms:created>
  <dcterms:modified xsi:type="dcterms:W3CDTF">2025-04-21T06:58:00Z</dcterms:modified>
</cp:coreProperties>
</file>