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531" w:rsidRDefault="005E4531" w:rsidP="005E453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BRAWER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5E4531" w:rsidRDefault="005E4531" w:rsidP="005E453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Charing, Kent. Labourer.</w:t>
      </w:r>
    </w:p>
    <w:p w:rsidR="005E4531" w:rsidRDefault="005E4531" w:rsidP="005E453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5E4531" w:rsidRDefault="005E4531" w:rsidP="005E453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5E4531" w:rsidRDefault="005E4531" w:rsidP="005E453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= Alice(q.v.)</w:t>
      </w:r>
    </w:p>
    <w:p w:rsidR="005E4531" w:rsidRDefault="005E4531" w:rsidP="005E453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5E4531" w:rsidRDefault="005E4531" w:rsidP="005E453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5E4531" w:rsidRDefault="005E4531" w:rsidP="005E453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5E4531" w:rsidRDefault="005E4531" w:rsidP="005E453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>William Prat(q.v.) brought a plaint of debt against them and John Bernard</w:t>
      </w:r>
    </w:p>
    <w:p w:rsidR="005E4531" w:rsidRDefault="005E4531" w:rsidP="005E453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of Sittingbourne(q.v.).  (ibid.)</w:t>
      </w:r>
    </w:p>
    <w:p w:rsidR="005E4531" w:rsidRDefault="005E4531" w:rsidP="005E453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5E4531" w:rsidRDefault="005E4531" w:rsidP="005E453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5E4531" w:rsidRDefault="005E4531" w:rsidP="005E4531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24 October 2016</w:t>
      </w:r>
    </w:p>
    <w:p w:rsidR="006B2F86" w:rsidRPr="00E71FC3" w:rsidRDefault="005E453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531" w:rsidRDefault="005E4531" w:rsidP="00E71FC3">
      <w:pPr>
        <w:spacing w:after="0" w:line="240" w:lineRule="auto"/>
      </w:pPr>
      <w:r>
        <w:separator/>
      </w:r>
    </w:p>
  </w:endnote>
  <w:endnote w:type="continuationSeparator" w:id="0">
    <w:p w:rsidR="005E4531" w:rsidRDefault="005E453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531" w:rsidRDefault="005E4531" w:rsidP="00E71FC3">
      <w:pPr>
        <w:spacing w:after="0" w:line="240" w:lineRule="auto"/>
      </w:pPr>
      <w:r>
        <w:separator/>
      </w:r>
    </w:p>
  </w:footnote>
  <w:footnote w:type="continuationSeparator" w:id="0">
    <w:p w:rsidR="005E4531" w:rsidRDefault="005E453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531"/>
    <w:rsid w:val="001A7C09"/>
    <w:rsid w:val="00577BD5"/>
    <w:rsid w:val="005E4531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79CECE-D66D-487D-A3BF-5D9174102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E45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2017-05-09T15:38:00Z</dcterms:created>
  <dcterms:modified xsi:type="dcterms:W3CDTF">2017-05-09T15:39:00Z</dcterms:modified>
</cp:coreProperties>
</file>