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C04" w:rsidRDefault="00A42C04" w:rsidP="00A42C0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Alice BRAWER</w:t>
      </w:r>
      <w:r>
        <w:rPr>
          <w:rStyle w:val="Hyperlink"/>
          <w:color w:val="auto"/>
          <w:u w:val="none"/>
        </w:rPr>
        <w:t xml:space="preserve"> 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A42C04" w:rsidRDefault="00A42C04" w:rsidP="00A42C0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of Charing, Kent. Labourer.</w:t>
      </w:r>
    </w:p>
    <w:p w:rsidR="00A42C04" w:rsidRDefault="00A42C04" w:rsidP="00A42C0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42C04" w:rsidRDefault="00A42C04" w:rsidP="00A42C0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42C04" w:rsidRDefault="00A42C04" w:rsidP="00A42C0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John(q.v.)</w:t>
      </w:r>
    </w:p>
    <w:p w:rsidR="00A42C04" w:rsidRDefault="00A42C04" w:rsidP="00A42C0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A42C04" w:rsidRDefault="00A42C04" w:rsidP="00A42C0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42C04" w:rsidRDefault="00A42C04" w:rsidP="00A42C0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42C04" w:rsidRDefault="00A42C04" w:rsidP="00A42C0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William Prat(q.v.) brought a plaint of debt against them and John Bernard</w:t>
      </w:r>
    </w:p>
    <w:p w:rsidR="00A42C04" w:rsidRDefault="00A42C04" w:rsidP="00A42C0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of Sittingbourne(q.v.).  (ibid.)</w:t>
      </w:r>
    </w:p>
    <w:p w:rsidR="00A42C04" w:rsidRDefault="00A42C04" w:rsidP="00A42C0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42C04" w:rsidRDefault="00A42C04" w:rsidP="00A42C0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</w:p>
    <w:p w:rsidR="00A42C04" w:rsidRDefault="00A42C04" w:rsidP="00A42C04">
      <w:pPr>
        <w:pStyle w:val="NoSpacing"/>
        <w:tabs>
          <w:tab w:val="left" w:pos="72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24 October 2016</w:t>
      </w:r>
    </w:p>
    <w:p w:rsidR="006B2F86" w:rsidRPr="00E71FC3" w:rsidRDefault="00A42C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2C04" w:rsidRDefault="00A42C04" w:rsidP="00E71FC3">
      <w:pPr>
        <w:spacing w:after="0" w:line="240" w:lineRule="auto"/>
      </w:pPr>
      <w:r>
        <w:separator/>
      </w:r>
    </w:p>
  </w:endnote>
  <w:endnote w:type="continuationSeparator" w:id="0">
    <w:p w:rsidR="00A42C04" w:rsidRDefault="00A42C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2C04" w:rsidRDefault="00A42C04" w:rsidP="00E71FC3">
      <w:pPr>
        <w:spacing w:after="0" w:line="240" w:lineRule="auto"/>
      </w:pPr>
      <w:r>
        <w:separator/>
      </w:r>
    </w:p>
  </w:footnote>
  <w:footnote w:type="continuationSeparator" w:id="0">
    <w:p w:rsidR="00A42C04" w:rsidRDefault="00A42C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C04"/>
    <w:rsid w:val="001A7C09"/>
    <w:rsid w:val="00577BD5"/>
    <w:rsid w:val="00656CBA"/>
    <w:rsid w:val="006A1F77"/>
    <w:rsid w:val="00733BE7"/>
    <w:rsid w:val="00A42C0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F1FDB5-2560-4191-808B-2F1FD140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42C0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2017-05-09T15:39:00Z</dcterms:created>
  <dcterms:modified xsi:type="dcterms:W3CDTF">2017-05-09T15:40:00Z</dcterms:modified>
</cp:coreProperties>
</file>