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006" w:rsidRDefault="00F64006" w:rsidP="00F6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BRAWENE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64006" w:rsidRDefault="00F64006" w:rsidP="00F6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Towcester, Northamptonshire. Inn holder.</w:t>
      </w:r>
    </w:p>
    <w:p w:rsidR="00F64006" w:rsidRDefault="00F64006" w:rsidP="00F64006">
      <w:pPr>
        <w:rPr>
          <w:rFonts w:ascii="Times New Roman" w:hAnsi="Times New Roman" w:cs="Times New Roman"/>
        </w:rPr>
      </w:pPr>
    </w:p>
    <w:p w:rsidR="00F64006" w:rsidRDefault="00F64006" w:rsidP="00F64006">
      <w:pPr>
        <w:rPr>
          <w:rFonts w:ascii="Times New Roman" w:hAnsi="Times New Roman" w:cs="Times New Roman"/>
        </w:rPr>
      </w:pPr>
    </w:p>
    <w:p w:rsidR="00F64006" w:rsidRDefault="00F64006" w:rsidP="00F6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Simon Hogan of London, draper(q.v.), brought a plaint of debt against him.</w:t>
      </w:r>
    </w:p>
    <w:p w:rsidR="00F64006" w:rsidRDefault="00F64006" w:rsidP="00F6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64006" w:rsidRDefault="00F64006" w:rsidP="00F64006">
      <w:pPr>
        <w:rPr>
          <w:rFonts w:ascii="Times New Roman" w:hAnsi="Times New Roman" w:cs="Times New Roman"/>
        </w:rPr>
      </w:pPr>
    </w:p>
    <w:p w:rsidR="00F64006" w:rsidRDefault="00F64006" w:rsidP="00F64006">
      <w:pPr>
        <w:rPr>
          <w:rFonts w:ascii="Times New Roman" w:hAnsi="Times New Roman" w:cs="Times New Roman"/>
        </w:rPr>
      </w:pPr>
    </w:p>
    <w:p w:rsidR="00F64006" w:rsidRDefault="00F64006" w:rsidP="00F64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February 2018</w:t>
      </w:r>
    </w:p>
    <w:p w:rsidR="006B2F86" w:rsidRPr="00E71FC3" w:rsidRDefault="00F640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006" w:rsidRDefault="00F64006" w:rsidP="00E71FC3">
      <w:r>
        <w:separator/>
      </w:r>
    </w:p>
  </w:endnote>
  <w:endnote w:type="continuationSeparator" w:id="0">
    <w:p w:rsidR="00F64006" w:rsidRDefault="00F640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006" w:rsidRDefault="00F64006" w:rsidP="00E71FC3">
      <w:r>
        <w:separator/>
      </w:r>
    </w:p>
  </w:footnote>
  <w:footnote w:type="continuationSeparator" w:id="0">
    <w:p w:rsidR="00F64006" w:rsidRDefault="00F640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00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79C344-57F2-426C-B25B-63CB25005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40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640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2018-02-04T21:00:00Z</dcterms:created>
  <dcterms:modified xsi:type="dcterms:W3CDTF">2018-02-04T21:02:00Z</dcterms:modified>
</cp:coreProperties>
</file>