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1BF63A" w14:textId="77777777" w:rsidR="00795B26" w:rsidRDefault="00795B26" w:rsidP="00795B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BRAUNSTONE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14:paraId="20C1E996" w14:textId="77777777" w:rsidR="00795B26" w:rsidRDefault="00795B26" w:rsidP="00795B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Goldsmith.</w:t>
      </w:r>
    </w:p>
    <w:p w14:paraId="4A2AE327" w14:textId="77777777" w:rsidR="00795B26" w:rsidRDefault="00795B26" w:rsidP="00795B26">
      <w:pPr>
        <w:rPr>
          <w:rFonts w:ascii="Times New Roman" w:hAnsi="Times New Roman" w:cs="Times New Roman"/>
          <w:sz w:val="24"/>
          <w:szCs w:val="24"/>
        </w:rPr>
      </w:pPr>
    </w:p>
    <w:p w14:paraId="6A5929D4" w14:textId="77777777" w:rsidR="00795B26" w:rsidRDefault="00795B26" w:rsidP="00795B26">
      <w:pPr>
        <w:rPr>
          <w:rFonts w:ascii="Times New Roman" w:hAnsi="Times New Roman" w:cs="Times New Roman"/>
          <w:sz w:val="24"/>
          <w:szCs w:val="24"/>
        </w:rPr>
      </w:pPr>
    </w:p>
    <w:p w14:paraId="79A6A1F9" w14:textId="77777777" w:rsidR="00795B26" w:rsidRDefault="00795B26" w:rsidP="00795B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= Johanna, daughter of Roger </w:t>
      </w:r>
      <w:proofErr w:type="spellStart"/>
      <w:r>
        <w:rPr>
          <w:rFonts w:ascii="Times New Roman" w:hAnsi="Times New Roman" w:cs="Times New Roman"/>
          <w:sz w:val="24"/>
          <w:szCs w:val="24"/>
        </w:rPr>
        <w:t>Cringleford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08A0C63F" w14:textId="77777777" w:rsidR="00795B26" w:rsidRDefault="00795B26" w:rsidP="00795B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p.219 n.106)</w:t>
      </w:r>
    </w:p>
    <w:p w14:paraId="1AE20ADF" w14:textId="77777777" w:rsidR="00795B26" w:rsidRDefault="00795B26" w:rsidP="00795B26">
      <w:pPr>
        <w:rPr>
          <w:rFonts w:ascii="Times New Roman" w:hAnsi="Times New Roman" w:cs="Times New Roman"/>
          <w:sz w:val="24"/>
          <w:szCs w:val="24"/>
        </w:rPr>
      </w:pPr>
    </w:p>
    <w:p w14:paraId="6CC7D863" w14:textId="77777777" w:rsidR="00795B26" w:rsidRDefault="00795B26" w:rsidP="00795B26">
      <w:pPr>
        <w:rPr>
          <w:rFonts w:ascii="Times New Roman" w:hAnsi="Times New Roman" w:cs="Times New Roman"/>
          <w:sz w:val="24"/>
          <w:szCs w:val="24"/>
        </w:rPr>
      </w:pPr>
    </w:p>
    <w:p w14:paraId="49C543D4" w14:textId="77777777" w:rsidR="00795B26" w:rsidRDefault="00795B26" w:rsidP="00795B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Apr.1420</w:t>
      </w:r>
      <w:r>
        <w:rPr>
          <w:rFonts w:ascii="Times New Roman" w:hAnsi="Times New Roman" w:cs="Times New Roman"/>
          <w:sz w:val="24"/>
          <w:szCs w:val="24"/>
        </w:rPr>
        <w:tab/>
        <w:t>He appeared before the Mayor and the Aldermen to claim Johanna’s monetary</w:t>
      </w:r>
    </w:p>
    <w:p w14:paraId="2FC7EB37" w14:textId="77777777" w:rsidR="00795B26" w:rsidRDefault="00795B26" w:rsidP="00795B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bequest from her father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.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(ibid.)</w:t>
      </w:r>
    </w:p>
    <w:p w14:paraId="23977699" w14:textId="77777777" w:rsidR="00795B26" w:rsidRDefault="00795B26" w:rsidP="00795B26">
      <w:pPr>
        <w:rPr>
          <w:rFonts w:ascii="Times New Roman" w:hAnsi="Times New Roman" w:cs="Times New Roman"/>
          <w:sz w:val="24"/>
          <w:szCs w:val="24"/>
        </w:rPr>
      </w:pPr>
    </w:p>
    <w:p w14:paraId="04AD885A" w14:textId="77777777" w:rsidR="00795B26" w:rsidRDefault="00795B26" w:rsidP="00795B26">
      <w:pPr>
        <w:rPr>
          <w:rFonts w:ascii="Times New Roman" w:hAnsi="Times New Roman" w:cs="Times New Roman"/>
          <w:sz w:val="24"/>
          <w:szCs w:val="24"/>
        </w:rPr>
      </w:pPr>
    </w:p>
    <w:p w14:paraId="1054A416" w14:textId="77777777" w:rsidR="00795B26" w:rsidRDefault="00795B26" w:rsidP="00795B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September 2021</w:t>
      </w:r>
    </w:p>
    <w:p w14:paraId="5FB3A91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2C30EB" w14:textId="77777777" w:rsidR="00795B26" w:rsidRDefault="00795B26" w:rsidP="009139A6">
      <w:r>
        <w:separator/>
      </w:r>
    </w:p>
  </w:endnote>
  <w:endnote w:type="continuationSeparator" w:id="0">
    <w:p w14:paraId="5D0725B3" w14:textId="77777777" w:rsidR="00795B26" w:rsidRDefault="00795B2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548F6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3803A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2F826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6AD7DC" w14:textId="77777777" w:rsidR="00795B26" w:rsidRDefault="00795B26" w:rsidP="009139A6">
      <w:r>
        <w:separator/>
      </w:r>
    </w:p>
  </w:footnote>
  <w:footnote w:type="continuationSeparator" w:id="0">
    <w:p w14:paraId="3CA706B7" w14:textId="77777777" w:rsidR="00795B26" w:rsidRDefault="00795B2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9A47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CC789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5471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B26"/>
    <w:rsid w:val="000666E0"/>
    <w:rsid w:val="002510B7"/>
    <w:rsid w:val="005C130B"/>
    <w:rsid w:val="00795B26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A151C2"/>
  <w15:chartTrackingRefBased/>
  <w15:docId w15:val="{548176BF-E1BA-4505-AC65-8A498706B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5B26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72</Words>
  <Characters>416</Characters>
  <Application>Microsoft Office Word</Application>
  <DocSecurity>0</DocSecurity>
  <Lines>3</Lines>
  <Paragraphs>1</Paragraphs>
  <ScaleCrop>false</ScaleCrop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2021-11-03T20:42:00Z</dcterms:created>
  <dcterms:modified xsi:type="dcterms:W3CDTF">2021-11-03T20:42:00Z</dcterms:modified>
</cp:coreProperties>
</file>