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35614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BRAUNSTON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d.ca.1483)</w:t>
      </w:r>
    </w:p>
    <w:p w14:paraId="28DA26EB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Benfleet, Essex. </w:t>
      </w:r>
      <w:proofErr w:type="spellStart"/>
      <w:r>
        <w:rPr>
          <w:rFonts w:ascii="Times New Roman" w:hAnsi="Times New Roman" w:cs="Times New Roman"/>
        </w:rPr>
        <w:t>Seaver</w:t>
      </w:r>
      <w:proofErr w:type="spellEnd"/>
      <w:r>
        <w:rPr>
          <w:rFonts w:ascii="Times New Roman" w:hAnsi="Times New Roman" w:cs="Times New Roman"/>
        </w:rPr>
        <w:t>.</w:t>
      </w:r>
    </w:p>
    <w:p w14:paraId="5413BD31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144DE702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0BA3E1EA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just before this time.</w:t>
      </w:r>
    </w:p>
    <w:p w14:paraId="291E8B9A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3DE5243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53069A79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3F60EE65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Nicholas Braunston of East </w:t>
      </w:r>
      <w:proofErr w:type="spellStart"/>
      <w:r>
        <w:rPr>
          <w:rFonts w:ascii="Times New Roman" w:hAnsi="Times New Roman" w:cs="Times New Roman"/>
        </w:rPr>
        <w:t>Berfold</w:t>
      </w:r>
      <w:proofErr w:type="spellEnd"/>
      <w:r>
        <w:rPr>
          <w:rFonts w:ascii="Times New Roman" w:hAnsi="Times New Roman" w:cs="Times New Roman"/>
        </w:rPr>
        <w:t>, Suffolk(q.v.), and Thomas Braunston,</w:t>
      </w:r>
    </w:p>
    <w:p w14:paraId="04A67BC0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of Ipswich(q.v.).    (ibid.)</w:t>
      </w:r>
    </w:p>
    <w:p w14:paraId="01E62D2D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765FC234" w14:textId="77777777" w:rsidR="0008670C" w:rsidRDefault="0008670C" w:rsidP="0008670C">
      <w:pPr>
        <w:rPr>
          <w:rFonts w:ascii="Times New Roman" w:hAnsi="Times New Roman" w:cs="Times New Roman"/>
        </w:rPr>
      </w:pPr>
    </w:p>
    <w:p w14:paraId="52AA4133" w14:textId="77777777" w:rsidR="0008670C" w:rsidRDefault="0008670C" w:rsidP="00086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June 2019</w:t>
      </w:r>
    </w:p>
    <w:p w14:paraId="77C7E436" w14:textId="77777777" w:rsidR="006B2F86" w:rsidRPr="00E71FC3" w:rsidRDefault="000867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C0670" w14:textId="77777777" w:rsidR="0008670C" w:rsidRDefault="0008670C" w:rsidP="00E71FC3">
      <w:r>
        <w:separator/>
      </w:r>
    </w:p>
  </w:endnote>
  <w:endnote w:type="continuationSeparator" w:id="0">
    <w:p w14:paraId="0537CA5B" w14:textId="77777777" w:rsidR="0008670C" w:rsidRDefault="000867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F43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AF3FD" w14:textId="77777777" w:rsidR="0008670C" w:rsidRDefault="0008670C" w:rsidP="00E71FC3">
      <w:r>
        <w:separator/>
      </w:r>
    </w:p>
  </w:footnote>
  <w:footnote w:type="continuationSeparator" w:id="0">
    <w:p w14:paraId="6CAAD4D6" w14:textId="77777777" w:rsidR="0008670C" w:rsidRDefault="000867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0C"/>
    <w:rsid w:val="000867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DC90"/>
  <w15:chartTrackingRefBased/>
  <w15:docId w15:val="{69A1FACD-8FE9-4D41-86F2-767D2A16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7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2019-06-25T18:49:00Z</dcterms:created>
  <dcterms:modified xsi:type="dcterms:W3CDTF">2019-06-25T18:49:00Z</dcterms:modified>
</cp:coreProperties>
</file>