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56739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BRAUNSPATH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56739F" w:rsidRDefault="0056739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Winforton</w:t>
      </w:r>
      <w:proofErr w:type="spellEnd"/>
      <w:r>
        <w:rPr>
          <w:rFonts w:ascii="Times New Roman" w:hAnsi="Times New Roman" w:cs="Times New Roman"/>
          <w:sz w:val="24"/>
          <w:szCs w:val="24"/>
        </w:rPr>
        <w:t>, Herefordshire.</w:t>
      </w:r>
    </w:p>
    <w:p w:rsidR="0056739F" w:rsidRDefault="0056739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739F" w:rsidRDefault="0056739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739F" w:rsidRDefault="0056739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Mar.1418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exchanged with John Harrys, 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Mereworth</w:t>
      </w:r>
      <w:proofErr w:type="spellEnd"/>
      <w:r>
        <w:rPr>
          <w:rFonts w:ascii="Times New Roman" w:hAnsi="Times New Roman" w:cs="Times New Roman"/>
          <w:sz w:val="24"/>
          <w:szCs w:val="24"/>
        </w:rPr>
        <w:t>, Kent(q.v.).</w:t>
      </w:r>
    </w:p>
    <w:p w:rsidR="0056739F" w:rsidRDefault="0056739F" w:rsidP="005673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(Register of Edmund Lacy, Bishop of Hereford 1417-20, p.118)</w:t>
      </w:r>
    </w:p>
    <w:p w:rsidR="0056739F" w:rsidRDefault="0056739F" w:rsidP="005673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739F" w:rsidRDefault="0056739F" w:rsidP="005673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739F" w:rsidRPr="006E647E" w:rsidRDefault="0056739F" w:rsidP="005673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December 2015</w:t>
      </w:r>
    </w:p>
    <w:p w:rsidR="0056739F" w:rsidRPr="0056739F" w:rsidRDefault="0056739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6739F" w:rsidRPr="005673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39F" w:rsidRDefault="0056739F" w:rsidP="00564E3C">
      <w:pPr>
        <w:spacing w:after="0" w:line="240" w:lineRule="auto"/>
      </w:pPr>
      <w:r>
        <w:separator/>
      </w:r>
    </w:p>
  </w:endnote>
  <w:endnote w:type="continuationSeparator" w:id="0">
    <w:p w:rsidR="0056739F" w:rsidRDefault="0056739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6739F">
      <w:rPr>
        <w:rFonts w:ascii="Times New Roman" w:hAnsi="Times New Roman" w:cs="Times New Roman"/>
        <w:noProof/>
        <w:sz w:val="24"/>
        <w:szCs w:val="24"/>
      </w:rPr>
      <w:t>23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39F" w:rsidRDefault="0056739F" w:rsidP="00564E3C">
      <w:pPr>
        <w:spacing w:after="0" w:line="240" w:lineRule="auto"/>
      </w:pPr>
      <w:r>
        <w:separator/>
      </w:r>
    </w:p>
  </w:footnote>
  <w:footnote w:type="continuationSeparator" w:id="0">
    <w:p w:rsidR="0056739F" w:rsidRDefault="0056739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39F"/>
    <w:rsid w:val="00372DC6"/>
    <w:rsid w:val="00564E3C"/>
    <w:rsid w:val="0056739F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270ED"/>
  <w15:chartTrackingRefBased/>
  <w15:docId w15:val="{A0C6AC17-8C24-4064-9145-DDC1C70B9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2015-12-23T21:04:00Z</dcterms:created>
  <dcterms:modified xsi:type="dcterms:W3CDTF">2015-12-23T21:06:00Z</dcterms:modified>
</cp:coreProperties>
</file>