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F8A603" w14:textId="581263CD" w:rsidR="006B2F86" w:rsidRDefault="003A0055" w:rsidP="00E71FC3">
      <w:pPr>
        <w:pStyle w:val="NoSpacing"/>
      </w:pPr>
      <w:r>
        <w:rPr>
          <w:u w:val="single"/>
        </w:rPr>
        <w:t>Thomas BRAUNSEPATH</w:t>
      </w:r>
      <w:r>
        <w:t xml:space="preserve">       (fl.1434)</w:t>
      </w:r>
    </w:p>
    <w:p w14:paraId="548B948D" w14:textId="5A5D764C" w:rsidR="003A0055" w:rsidRDefault="003A0055" w:rsidP="00E71FC3">
      <w:pPr>
        <w:pStyle w:val="NoSpacing"/>
      </w:pPr>
      <w:r>
        <w:t xml:space="preserve">Rector of </w:t>
      </w:r>
      <w:proofErr w:type="spellStart"/>
      <w:r>
        <w:t>St.Oswald’s</w:t>
      </w:r>
      <w:proofErr w:type="spellEnd"/>
      <w:r>
        <w:t xml:space="preserve"> Church, </w:t>
      </w:r>
      <w:proofErr w:type="spellStart"/>
      <w:r>
        <w:t>Oswaldkirk</w:t>
      </w:r>
      <w:proofErr w:type="spellEnd"/>
      <w:r>
        <w:t>, North  Riding of Yorkshire.</w:t>
      </w:r>
    </w:p>
    <w:p w14:paraId="4E901587" w14:textId="0896C6AB" w:rsidR="003A0055" w:rsidRDefault="003A0055" w:rsidP="00E71FC3">
      <w:pPr>
        <w:pStyle w:val="NoSpacing"/>
      </w:pPr>
    </w:p>
    <w:p w14:paraId="1B5053CF" w14:textId="73ABDCD3" w:rsidR="003A0055" w:rsidRDefault="003A0055" w:rsidP="00E71FC3">
      <w:pPr>
        <w:pStyle w:val="NoSpacing"/>
      </w:pPr>
    </w:p>
    <w:p w14:paraId="23438670" w14:textId="59314C04" w:rsidR="003A0055" w:rsidRDefault="003A0055" w:rsidP="00E71FC3">
      <w:pPr>
        <w:pStyle w:val="NoSpacing"/>
      </w:pPr>
      <w:r>
        <w:tab/>
        <w:t>1434</w:t>
      </w:r>
      <w:r>
        <w:tab/>
        <w:t>He left office.</w:t>
      </w:r>
    </w:p>
    <w:p w14:paraId="533E15E3" w14:textId="24E31D47" w:rsidR="003A0055" w:rsidRDefault="003A0055" w:rsidP="00E71FC3">
      <w:pPr>
        <w:pStyle w:val="NoSpacing"/>
      </w:pPr>
      <w:r>
        <w:tab/>
      </w:r>
      <w:r>
        <w:tab/>
        <w:t>(from information in the church)</w:t>
      </w:r>
    </w:p>
    <w:p w14:paraId="37E6F4BA" w14:textId="3247456F" w:rsidR="003A0055" w:rsidRDefault="003A0055" w:rsidP="00E71FC3">
      <w:pPr>
        <w:pStyle w:val="NoSpacing"/>
      </w:pPr>
    </w:p>
    <w:p w14:paraId="733F8033" w14:textId="66260C4D" w:rsidR="003A0055" w:rsidRDefault="003A0055" w:rsidP="00E71FC3">
      <w:pPr>
        <w:pStyle w:val="NoSpacing"/>
      </w:pPr>
    </w:p>
    <w:p w14:paraId="5CB2D5D7" w14:textId="6018BB57" w:rsidR="003A0055" w:rsidRPr="003A0055" w:rsidRDefault="003A0055" w:rsidP="00E71FC3">
      <w:pPr>
        <w:pStyle w:val="NoSpacing"/>
      </w:pPr>
      <w:r>
        <w:t>11 February 2020</w:t>
      </w:r>
      <w:bookmarkStart w:id="0" w:name="_GoBack"/>
      <w:bookmarkEnd w:id="0"/>
    </w:p>
    <w:sectPr w:rsidR="003A0055" w:rsidRPr="003A005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D1F1BE" w14:textId="77777777" w:rsidR="003A0055" w:rsidRDefault="003A0055" w:rsidP="00E71FC3">
      <w:pPr>
        <w:spacing w:after="0" w:line="240" w:lineRule="auto"/>
      </w:pPr>
      <w:r>
        <w:separator/>
      </w:r>
    </w:p>
  </w:endnote>
  <w:endnote w:type="continuationSeparator" w:id="0">
    <w:p w14:paraId="0759195B" w14:textId="77777777" w:rsidR="003A0055" w:rsidRDefault="003A00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424B1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05AB58" w14:textId="77777777" w:rsidR="003A0055" w:rsidRDefault="003A0055" w:rsidP="00E71FC3">
      <w:pPr>
        <w:spacing w:after="0" w:line="240" w:lineRule="auto"/>
      </w:pPr>
      <w:r>
        <w:separator/>
      </w:r>
    </w:p>
  </w:footnote>
  <w:footnote w:type="continuationSeparator" w:id="0">
    <w:p w14:paraId="239364F8" w14:textId="77777777" w:rsidR="003A0055" w:rsidRDefault="003A00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055"/>
    <w:rsid w:val="001A7C09"/>
    <w:rsid w:val="003A005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504CF"/>
  <w15:chartTrackingRefBased/>
  <w15:docId w15:val="{721259C9-4F5E-4801-8CA4-8020D72B2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2020-02-11T21:36:00Z</dcterms:created>
  <dcterms:modified xsi:type="dcterms:W3CDTF">2020-02-11T21:40:00Z</dcterms:modified>
</cp:coreProperties>
</file>