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80C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BRAUNFORD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80C98" w:rsidRDefault="00F80C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Dymock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:rsidR="00F80C98" w:rsidRDefault="00F80C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C98" w:rsidRDefault="00F80C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C98" w:rsidRDefault="00F80C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resigned.  (Lacy Register p.114)</w:t>
      </w:r>
    </w:p>
    <w:p w:rsidR="00F80C98" w:rsidRDefault="00F80C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C98" w:rsidRDefault="00F80C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C98" w:rsidRPr="00F80C98" w:rsidRDefault="00F80C98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  <w:bookmarkStart w:id="0" w:name="_GoBack"/>
      <w:bookmarkEnd w:id="0"/>
    </w:p>
    <w:sectPr w:rsidR="00F80C98" w:rsidRPr="00F80C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C98" w:rsidRDefault="00F80C98" w:rsidP="00564E3C">
      <w:pPr>
        <w:spacing w:after="0" w:line="240" w:lineRule="auto"/>
      </w:pPr>
      <w:r>
        <w:separator/>
      </w:r>
    </w:p>
  </w:endnote>
  <w:endnote w:type="continuationSeparator" w:id="0">
    <w:p w:rsidR="00F80C98" w:rsidRDefault="00F80C9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80C98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C98" w:rsidRDefault="00F80C98" w:rsidP="00564E3C">
      <w:pPr>
        <w:spacing w:after="0" w:line="240" w:lineRule="auto"/>
      </w:pPr>
      <w:r>
        <w:separator/>
      </w:r>
    </w:p>
  </w:footnote>
  <w:footnote w:type="continuationSeparator" w:id="0">
    <w:p w:rsidR="00F80C98" w:rsidRDefault="00F80C9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C98"/>
    <w:rsid w:val="00372DC6"/>
    <w:rsid w:val="00564E3C"/>
    <w:rsid w:val="0064591D"/>
    <w:rsid w:val="00DD5B8A"/>
    <w:rsid w:val="00EB41B8"/>
    <w:rsid w:val="00F14DE1"/>
    <w:rsid w:val="00F8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AC240"/>
  <w15:chartTrackingRefBased/>
  <w15:docId w15:val="{328E3D39-DB6F-4BDD-8A1D-7717C4391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2015-10-13T12:00:00Z</dcterms:created>
  <dcterms:modified xsi:type="dcterms:W3CDTF">2015-10-13T12:04:00Z</dcterms:modified>
</cp:coreProperties>
</file>