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9EB11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BRAUNFELD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79AB9B47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0E429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DCBFD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DB7939C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6A69454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20-44)</w:t>
      </w:r>
    </w:p>
    <w:p w14:paraId="0F950707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B46F9" w14:textId="77777777" w:rsidR="00D0749D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E9778" w14:textId="77777777" w:rsidR="00D0749D" w:rsidRPr="00E067EB" w:rsidRDefault="00D0749D" w:rsidP="00D07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26AA8F27" w14:textId="54A5CEB4" w:rsidR="00BA00AB" w:rsidRPr="00D0749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074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B13CC" w14:textId="77777777" w:rsidR="00D0749D" w:rsidRDefault="00D0749D" w:rsidP="009139A6">
      <w:r>
        <w:separator/>
      </w:r>
    </w:p>
  </w:endnote>
  <w:endnote w:type="continuationSeparator" w:id="0">
    <w:p w14:paraId="2A8FFDBB" w14:textId="77777777" w:rsidR="00D0749D" w:rsidRDefault="00D074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4E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32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087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297AB" w14:textId="77777777" w:rsidR="00D0749D" w:rsidRDefault="00D0749D" w:rsidP="009139A6">
      <w:r>
        <w:separator/>
      </w:r>
    </w:p>
  </w:footnote>
  <w:footnote w:type="continuationSeparator" w:id="0">
    <w:p w14:paraId="6F82F4E7" w14:textId="77777777" w:rsidR="00D0749D" w:rsidRDefault="00D074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D01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CC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69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9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749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4F87"/>
  <w15:chartTrackingRefBased/>
  <w15:docId w15:val="{8D973B8F-37B7-4071-B560-E610D647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2021-09-23T18:14:00Z</dcterms:created>
  <dcterms:modified xsi:type="dcterms:W3CDTF">2021-09-23T18:14:00Z</dcterms:modified>
</cp:coreProperties>
</file>