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E9105B" w14:textId="77777777" w:rsidR="00C17138" w:rsidRDefault="00C17138" w:rsidP="00C1713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BRAUNDYS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fl.1477)</w:t>
      </w:r>
    </w:p>
    <w:p w14:paraId="2D256A0C" w14:textId="77777777" w:rsidR="00C17138" w:rsidRDefault="00C17138" w:rsidP="00C1713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of </w:t>
      </w:r>
      <w:proofErr w:type="spellStart"/>
      <w:r>
        <w:rPr>
          <w:rFonts w:cs="Times New Roman"/>
          <w:szCs w:val="24"/>
        </w:rPr>
        <w:t>Hornington</w:t>
      </w:r>
      <w:proofErr w:type="spellEnd"/>
      <w:r>
        <w:rPr>
          <w:rFonts w:cs="Times New Roman"/>
          <w:szCs w:val="24"/>
        </w:rPr>
        <w:t>, Yorkshire. Husbandman.</w:t>
      </w:r>
    </w:p>
    <w:p w14:paraId="0F6212EC" w14:textId="77777777" w:rsidR="00C17138" w:rsidRDefault="00C17138" w:rsidP="00C17138">
      <w:pPr>
        <w:pStyle w:val="NoSpacing"/>
        <w:rPr>
          <w:rFonts w:cs="Times New Roman"/>
          <w:szCs w:val="24"/>
        </w:rPr>
      </w:pPr>
    </w:p>
    <w:p w14:paraId="407CA2EE" w14:textId="77777777" w:rsidR="00C17138" w:rsidRDefault="00C17138" w:rsidP="00C17138">
      <w:pPr>
        <w:pStyle w:val="NoSpacing"/>
        <w:rPr>
          <w:rFonts w:cs="Times New Roman"/>
          <w:szCs w:val="24"/>
        </w:rPr>
      </w:pPr>
    </w:p>
    <w:p w14:paraId="08834AF9" w14:textId="77777777" w:rsidR="00C17138" w:rsidRDefault="00C17138" w:rsidP="00C1713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1477</w:t>
      </w:r>
      <w:r>
        <w:rPr>
          <w:rFonts w:cs="Times New Roman"/>
          <w:szCs w:val="24"/>
        </w:rPr>
        <w:tab/>
        <w:t xml:space="preserve">John Banbury(q.v.), his wife, Joan(q.v.), John Smyth(q.v.) and his wife, </w:t>
      </w:r>
    </w:p>
    <w:p w14:paraId="2FDFE303" w14:textId="77777777" w:rsidR="00C17138" w:rsidRDefault="00C17138" w:rsidP="00C1713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proofErr w:type="gramStart"/>
      <w:r>
        <w:rPr>
          <w:rFonts w:cs="Times New Roman"/>
          <w:szCs w:val="24"/>
        </w:rPr>
        <w:t>Denise(q.v.),</w:t>
      </w:r>
      <w:proofErr w:type="gramEnd"/>
      <w:r>
        <w:rPr>
          <w:rFonts w:cs="Times New Roman"/>
          <w:szCs w:val="24"/>
        </w:rPr>
        <w:t xml:space="preserve"> brought a plaint of trespass against him and 11 others.</w:t>
      </w:r>
    </w:p>
    <w:p w14:paraId="3B14B88A" w14:textId="77777777" w:rsidR="00C17138" w:rsidRDefault="00C17138" w:rsidP="00C1713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384EE7">
          <w:rPr>
            <w:rStyle w:val="Hyperlink"/>
            <w:rFonts w:cs="Times New Roman"/>
            <w:szCs w:val="24"/>
          </w:rPr>
          <w:t>https://waalt.uh.edu/index.php/CP40/861</w:t>
        </w:r>
      </w:hyperlink>
      <w:r>
        <w:rPr>
          <w:rFonts w:cs="Times New Roman"/>
          <w:szCs w:val="24"/>
        </w:rPr>
        <w:t xml:space="preserve"> )</w:t>
      </w:r>
    </w:p>
    <w:p w14:paraId="24F866CB" w14:textId="77777777" w:rsidR="00C17138" w:rsidRDefault="00C17138" w:rsidP="00C17138">
      <w:pPr>
        <w:pStyle w:val="NoSpacing"/>
        <w:rPr>
          <w:rFonts w:cs="Times New Roman"/>
          <w:szCs w:val="24"/>
        </w:rPr>
      </w:pPr>
    </w:p>
    <w:p w14:paraId="688C395C" w14:textId="77777777" w:rsidR="00C17138" w:rsidRDefault="00C17138" w:rsidP="00C17138">
      <w:pPr>
        <w:pStyle w:val="NoSpacing"/>
        <w:rPr>
          <w:rFonts w:cs="Times New Roman"/>
          <w:szCs w:val="24"/>
        </w:rPr>
      </w:pPr>
    </w:p>
    <w:p w14:paraId="6681606D" w14:textId="77777777" w:rsidR="00C17138" w:rsidRDefault="00C17138" w:rsidP="00C1713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28 April 2023</w:t>
      </w:r>
    </w:p>
    <w:p w14:paraId="37440BBD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6D10E4" w14:textId="77777777" w:rsidR="00C17138" w:rsidRDefault="00C17138" w:rsidP="009139A6">
      <w:r>
        <w:separator/>
      </w:r>
    </w:p>
  </w:endnote>
  <w:endnote w:type="continuationSeparator" w:id="0">
    <w:p w14:paraId="597ABC51" w14:textId="77777777" w:rsidR="00C17138" w:rsidRDefault="00C1713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49B93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977A91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C27F5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8325F4" w14:textId="77777777" w:rsidR="00C17138" w:rsidRDefault="00C17138" w:rsidP="009139A6">
      <w:r>
        <w:separator/>
      </w:r>
    </w:p>
  </w:footnote>
  <w:footnote w:type="continuationSeparator" w:id="0">
    <w:p w14:paraId="30149877" w14:textId="77777777" w:rsidR="00C17138" w:rsidRDefault="00C1713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E592C1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2F3816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BA3B5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7138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17138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0640D6"/>
  <w15:chartTrackingRefBased/>
  <w15:docId w15:val="{685CEA32-DA4A-4286-A71E-6F2DF04F6E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C1713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861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50</Words>
  <Characters>291</Characters>
  <Application>Microsoft Office Word</Application>
  <DocSecurity>0</DocSecurity>
  <Lines>2</Lines>
  <Paragraphs>1</Paragraphs>
  <ScaleCrop>false</ScaleCrop>
  <Company/>
  <LinksUpToDate>false</LinksUpToDate>
  <CharactersWithSpaces>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2023-04-29T10:26:00Z</dcterms:created>
  <dcterms:modified xsi:type="dcterms:W3CDTF">2023-04-29T10:27:00Z</dcterms:modified>
</cp:coreProperties>
</file>