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DE56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BRAUNDYS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22B63FC" w14:textId="77777777" w:rsidR="006B7BCE" w:rsidRPr="00E4786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Eastbury, Berkshire.</w:t>
      </w:r>
    </w:p>
    <w:p w14:paraId="55A76CBF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03D00E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4516C73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2BA3692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CCC3AC3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Berkshire, except ecclesiastical persons, the two fifteenths and two tenths granted to the King at the last Parliament.   (C.F.R. 1399-1405 p.285)</w:t>
      </w:r>
    </w:p>
    <w:p w14:paraId="11F6F567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A312A7D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B37CE7B" w14:textId="77777777" w:rsidR="006B7BCE" w:rsidRDefault="006B7BCE" w:rsidP="006B7B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5FCFAC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3B9C3" w14:textId="77777777" w:rsidR="006B7BCE" w:rsidRDefault="006B7BCE" w:rsidP="009139A6">
      <w:r>
        <w:separator/>
      </w:r>
    </w:p>
  </w:endnote>
  <w:endnote w:type="continuationSeparator" w:id="0">
    <w:p w14:paraId="5BAF8559" w14:textId="77777777" w:rsidR="006B7BCE" w:rsidRDefault="006B7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53F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293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06E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CABEB" w14:textId="77777777" w:rsidR="006B7BCE" w:rsidRDefault="006B7BCE" w:rsidP="009139A6">
      <w:r>
        <w:separator/>
      </w:r>
    </w:p>
  </w:footnote>
  <w:footnote w:type="continuationSeparator" w:id="0">
    <w:p w14:paraId="5600D9C0" w14:textId="77777777" w:rsidR="006B7BCE" w:rsidRDefault="006B7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90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76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D58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CE"/>
    <w:rsid w:val="000666E0"/>
    <w:rsid w:val="002510B7"/>
    <w:rsid w:val="005C130B"/>
    <w:rsid w:val="006B7BC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F16D"/>
  <w15:chartTrackingRefBased/>
  <w15:docId w15:val="{4C8E12A4-98D4-4F84-94CD-31AE074D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2021-08-01T18:55:00Z</dcterms:created>
  <dcterms:modified xsi:type="dcterms:W3CDTF">2021-08-01T18:56:00Z</dcterms:modified>
</cp:coreProperties>
</file>