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F79" w:rsidRDefault="009E3F79" w:rsidP="009E3F79">
      <w:pPr>
        <w:pStyle w:val="NoSpacing"/>
      </w:pPr>
      <w:r>
        <w:rPr>
          <w:u w:val="single"/>
        </w:rPr>
        <w:t>Robert BRAUNCHE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9E3F79" w:rsidRDefault="009E3F79" w:rsidP="009E3F79">
      <w:pPr>
        <w:pStyle w:val="NoSpacing"/>
      </w:pPr>
      <w:r>
        <w:t xml:space="preserve">of </w:t>
      </w:r>
      <w:proofErr w:type="spellStart"/>
      <w:r>
        <w:t>Stody</w:t>
      </w:r>
      <w:proofErr w:type="spellEnd"/>
      <w:r>
        <w:t>, Norfolk. Armiger.</w:t>
      </w:r>
    </w:p>
    <w:p w:rsidR="009E3F79" w:rsidRDefault="009E3F79" w:rsidP="009E3F79">
      <w:pPr>
        <w:pStyle w:val="NoSpacing"/>
      </w:pPr>
    </w:p>
    <w:p w:rsidR="009E3F79" w:rsidRDefault="009E3F79" w:rsidP="009E3F79">
      <w:pPr>
        <w:pStyle w:val="NoSpacing"/>
      </w:pPr>
    </w:p>
    <w:p w:rsidR="009E3F79" w:rsidRDefault="009E3F79" w:rsidP="009E3F79">
      <w:pPr>
        <w:pStyle w:val="NoSpacing"/>
      </w:pPr>
      <w:r>
        <w:tab/>
        <w:t>1503</w:t>
      </w:r>
      <w:r>
        <w:tab/>
        <w:t>He made his Will.</w:t>
      </w:r>
    </w:p>
    <w:p w:rsidR="009E3F79" w:rsidRDefault="009E3F79" w:rsidP="009E3F7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303)</w:t>
      </w:r>
    </w:p>
    <w:p w:rsidR="009E3F79" w:rsidRDefault="009E3F79" w:rsidP="009E3F79">
      <w:pPr>
        <w:pStyle w:val="NoSpacing"/>
      </w:pPr>
    </w:p>
    <w:p w:rsidR="009E3F79" w:rsidRDefault="009E3F79" w:rsidP="009E3F79">
      <w:pPr>
        <w:pStyle w:val="NoSpacing"/>
      </w:pPr>
    </w:p>
    <w:p w:rsidR="009E3F79" w:rsidRDefault="009E3F79" w:rsidP="009E3F79">
      <w:pPr>
        <w:pStyle w:val="NoSpacing"/>
      </w:pPr>
      <w:r>
        <w:t xml:space="preserve">1 December 2016  </w:t>
      </w:r>
    </w:p>
    <w:p w:rsidR="006B2F86" w:rsidRPr="00E71FC3" w:rsidRDefault="009E3F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F79" w:rsidRDefault="009E3F79" w:rsidP="00E71FC3">
      <w:pPr>
        <w:spacing w:after="0" w:line="240" w:lineRule="auto"/>
      </w:pPr>
      <w:r>
        <w:separator/>
      </w:r>
    </w:p>
  </w:endnote>
  <w:endnote w:type="continuationSeparator" w:id="0">
    <w:p w:rsidR="009E3F79" w:rsidRDefault="009E3F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F79" w:rsidRDefault="009E3F79" w:rsidP="00E71FC3">
      <w:pPr>
        <w:spacing w:after="0" w:line="240" w:lineRule="auto"/>
      </w:pPr>
      <w:r>
        <w:separator/>
      </w:r>
    </w:p>
  </w:footnote>
  <w:footnote w:type="continuationSeparator" w:id="0">
    <w:p w:rsidR="009E3F79" w:rsidRDefault="009E3F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F79"/>
    <w:rsid w:val="001A7C09"/>
    <w:rsid w:val="00733BE7"/>
    <w:rsid w:val="009E3F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B6033D-1789-4AC6-A321-87A6C00D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E3F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2016-12-10T21:55:00Z</dcterms:created>
  <dcterms:modified xsi:type="dcterms:W3CDTF">2016-12-10T21:56:00Z</dcterms:modified>
</cp:coreProperties>
</file>