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10" w:rsidRDefault="00324610" w:rsidP="00324610">
      <w:pPr>
        <w:pStyle w:val="NoSpacing"/>
      </w:pPr>
      <w:r>
        <w:rPr>
          <w:u w:val="single"/>
        </w:rPr>
        <w:t>John BRAUNCHE</w:t>
      </w:r>
      <w:r>
        <w:t xml:space="preserve">      (fl.1415)</w:t>
      </w:r>
    </w:p>
    <w:p w:rsidR="00324610" w:rsidRDefault="00324610" w:rsidP="00324610">
      <w:pPr>
        <w:pStyle w:val="NoSpacing"/>
      </w:pPr>
      <w:proofErr w:type="gramStart"/>
      <w:r>
        <w:t>Man-at-arms.</w:t>
      </w:r>
      <w:proofErr w:type="gramEnd"/>
    </w:p>
    <w:p w:rsidR="00324610" w:rsidRDefault="00324610" w:rsidP="00324610">
      <w:pPr>
        <w:pStyle w:val="NoSpacing"/>
      </w:pPr>
    </w:p>
    <w:p w:rsidR="00324610" w:rsidRDefault="00324610" w:rsidP="00324610">
      <w:pPr>
        <w:pStyle w:val="NoSpacing"/>
      </w:pPr>
    </w:p>
    <w:p w:rsidR="00324610" w:rsidRDefault="00324610" w:rsidP="00324610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</w:t>
      </w:r>
    </w:p>
    <w:p w:rsidR="00324610" w:rsidRPr="007E04EA" w:rsidRDefault="00324610" w:rsidP="00324610">
      <w:pPr>
        <w:pStyle w:val="NoSpacing"/>
      </w:pPr>
      <w:r>
        <w:tab/>
      </w:r>
      <w:r>
        <w:tab/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q.v.).</w:t>
      </w:r>
    </w:p>
    <w:p w:rsidR="00324610" w:rsidRPr="007E04EA" w:rsidRDefault="00324610" w:rsidP="00324610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324610" w:rsidRPr="007E04EA" w:rsidRDefault="00324610" w:rsidP="00324610">
      <w:pPr>
        <w:pStyle w:val="NoSpacing"/>
      </w:pPr>
    </w:p>
    <w:p w:rsidR="00324610" w:rsidRPr="007E04EA" w:rsidRDefault="00324610" w:rsidP="00324610">
      <w:pPr>
        <w:pStyle w:val="NoSpacing"/>
      </w:pPr>
    </w:p>
    <w:p w:rsidR="00324610" w:rsidRDefault="00324610" w:rsidP="00324610">
      <w:pPr>
        <w:pStyle w:val="NoSpacing"/>
      </w:pPr>
      <w:r>
        <w:t>29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610" w:rsidRDefault="00324610" w:rsidP="00920DE3">
      <w:pPr>
        <w:spacing w:after="0" w:line="240" w:lineRule="auto"/>
      </w:pPr>
      <w:r>
        <w:separator/>
      </w:r>
    </w:p>
  </w:endnote>
  <w:endnote w:type="continuationSeparator" w:id="0">
    <w:p w:rsidR="00324610" w:rsidRDefault="003246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610" w:rsidRDefault="00324610" w:rsidP="00920DE3">
      <w:pPr>
        <w:spacing w:after="0" w:line="240" w:lineRule="auto"/>
      </w:pPr>
      <w:r>
        <w:separator/>
      </w:r>
    </w:p>
  </w:footnote>
  <w:footnote w:type="continuationSeparator" w:id="0">
    <w:p w:rsidR="00324610" w:rsidRDefault="003246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610"/>
    <w:rsid w:val="00120749"/>
    <w:rsid w:val="0032461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2461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2461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2014-06-04T21:39:00Z</dcterms:created>
  <dcterms:modified xsi:type="dcterms:W3CDTF">2014-06-04T21:39:00Z</dcterms:modified>
</cp:coreProperties>
</file>