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8C5E5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BRAUNCHE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267CB85C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976EB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3D282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Aldington, Kent,</w:t>
      </w:r>
    </w:p>
    <w:p w14:paraId="427FCDD2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C07D039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26-95)</w:t>
      </w:r>
    </w:p>
    <w:p w14:paraId="12CBF9DE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3D875A" w14:textId="77777777" w:rsidR="00252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E4908" w14:textId="77777777" w:rsidR="00252229" w:rsidRPr="00A13229" w:rsidRDefault="00252229" w:rsidP="0025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2021</w:t>
      </w:r>
    </w:p>
    <w:p w14:paraId="7F04C190" w14:textId="14C4A0BC" w:rsidR="00BA00AB" w:rsidRPr="0025222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522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46ACD" w14:textId="77777777" w:rsidR="00252229" w:rsidRDefault="00252229" w:rsidP="009139A6">
      <w:r>
        <w:separator/>
      </w:r>
    </w:p>
  </w:endnote>
  <w:endnote w:type="continuationSeparator" w:id="0">
    <w:p w14:paraId="3A2EB23C" w14:textId="77777777" w:rsidR="00252229" w:rsidRDefault="002522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FDE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092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A88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2AE84" w14:textId="77777777" w:rsidR="00252229" w:rsidRDefault="00252229" w:rsidP="009139A6">
      <w:r>
        <w:separator/>
      </w:r>
    </w:p>
  </w:footnote>
  <w:footnote w:type="continuationSeparator" w:id="0">
    <w:p w14:paraId="17FEB5D6" w14:textId="77777777" w:rsidR="00252229" w:rsidRDefault="002522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84D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130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EFC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29"/>
    <w:rsid w:val="000666E0"/>
    <w:rsid w:val="002510B7"/>
    <w:rsid w:val="00252229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8624E"/>
  <w15:chartTrackingRefBased/>
  <w15:docId w15:val="{2C327C44-1186-4E47-98F5-D0D1F45E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2021-04-08T17:48:00Z</dcterms:created>
  <dcterms:modified xsi:type="dcterms:W3CDTF">2021-04-08T17:48:00Z</dcterms:modified>
</cp:coreProperties>
</file>