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14C" w:rsidRDefault="00E5714C" w:rsidP="00E5714C">
      <w:r>
        <w:rPr>
          <w:u w:val="single"/>
        </w:rPr>
        <w:t>Robert BRAUNCH</w:t>
      </w:r>
      <w:r>
        <w:t xml:space="preserve">    </w:t>
      </w:r>
      <w:proofErr w:type="gramStart"/>
      <w:r>
        <w:t xml:space="preserve">   (</w:t>
      </w:r>
      <w:proofErr w:type="gramEnd"/>
      <w:r>
        <w:t>fl.1471-84)</w:t>
      </w:r>
    </w:p>
    <w:p w:rsidR="00E5714C" w:rsidRDefault="00E5714C" w:rsidP="00E5714C"/>
    <w:p w:rsidR="00E5714C" w:rsidRDefault="00E5714C" w:rsidP="00E5714C"/>
    <w:p w:rsidR="00E5714C" w:rsidRDefault="00E5714C" w:rsidP="00E5714C">
      <w:r>
        <w:tab/>
        <w:t>1471</w:t>
      </w:r>
      <w:r>
        <w:tab/>
        <w:t xml:space="preserve">He presented William </w:t>
      </w:r>
      <w:proofErr w:type="spellStart"/>
      <w:r>
        <w:t>Eston</w:t>
      </w:r>
      <w:proofErr w:type="spellEnd"/>
      <w:r>
        <w:t xml:space="preserve">(q.v.) to the church of </w:t>
      </w:r>
      <w:proofErr w:type="spellStart"/>
      <w:proofErr w:type="gramStart"/>
      <w:r>
        <w:t>St.Mary</w:t>
      </w:r>
      <w:proofErr w:type="spellEnd"/>
      <w:proofErr w:type="gramEnd"/>
      <w:r>
        <w:t xml:space="preserve">, </w:t>
      </w:r>
      <w:proofErr w:type="spellStart"/>
      <w:r>
        <w:t>Stody</w:t>
      </w:r>
      <w:proofErr w:type="spellEnd"/>
      <w:r>
        <w:t>,</w:t>
      </w:r>
    </w:p>
    <w:p w:rsidR="00E5714C" w:rsidRDefault="00E5714C" w:rsidP="00E5714C">
      <w:r>
        <w:tab/>
      </w:r>
      <w:r>
        <w:tab/>
        <w:t xml:space="preserve">Norfolk.  </w:t>
      </w:r>
    </w:p>
    <w:p w:rsidR="00E5714C" w:rsidRPr="00060BA5" w:rsidRDefault="00E5714C" w:rsidP="00E57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060BA5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</w:p>
    <w:p w:rsidR="00E5714C" w:rsidRDefault="00E5714C" w:rsidP="00E5714C">
      <w:r>
        <w:t xml:space="preserve"> </w:t>
      </w:r>
      <w:r>
        <w:tab/>
      </w:r>
      <w:r>
        <w:tab/>
        <w:t>vol.9 pp.438-</w:t>
      </w:r>
      <w:proofErr w:type="gramStart"/>
      <w:r>
        <w:t>42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3F7FBB" w:rsidRDefault="003F7FBB" w:rsidP="003F7FBB">
      <w:r>
        <w:tab/>
        <w:t>1474</w:t>
      </w:r>
      <w:r>
        <w:tab/>
        <w:t xml:space="preserve">He presented William </w:t>
      </w:r>
      <w:proofErr w:type="spellStart"/>
      <w:r>
        <w:t>Elys</w:t>
      </w:r>
      <w:proofErr w:type="spellEnd"/>
      <w:r>
        <w:t xml:space="preserve">(q.v.) to the church of </w:t>
      </w:r>
      <w:proofErr w:type="spellStart"/>
      <w:proofErr w:type="gramStart"/>
      <w:r>
        <w:t>St.Laurence</w:t>
      </w:r>
      <w:proofErr w:type="spellEnd"/>
      <w:proofErr w:type="gramEnd"/>
      <w:r>
        <w:t>,</w:t>
      </w:r>
    </w:p>
    <w:p w:rsidR="003F7FBB" w:rsidRDefault="003F7FBB" w:rsidP="003F7FBB">
      <w:r>
        <w:tab/>
      </w:r>
      <w:r>
        <w:tab/>
      </w:r>
      <w:proofErr w:type="spellStart"/>
      <w:r>
        <w:t>Hunworth</w:t>
      </w:r>
      <w:proofErr w:type="spellEnd"/>
      <w:r>
        <w:t>, Norfolk.</w:t>
      </w:r>
    </w:p>
    <w:p w:rsidR="003F7FBB" w:rsidRPr="003F7FBB" w:rsidRDefault="003F7FBB" w:rsidP="003F7F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3F7FBB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</w:p>
    <w:p w:rsidR="003F7FBB" w:rsidRDefault="003F7FBB" w:rsidP="003F7FBB">
      <w:pPr>
        <w:ind w:left="720" w:firstLine="720"/>
      </w:pPr>
      <w:r>
        <w:t>vol.9 pp.400-</w:t>
      </w:r>
      <w:proofErr w:type="gramStart"/>
      <w:r>
        <w:t>3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E5714C" w:rsidRDefault="00E5714C" w:rsidP="00E5714C">
      <w:r>
        <w:tab/>
        <w:t>1484</w:t>
      </w:r>
      <w:r>
        <w:tab/>
        <w:t xml:space="preserve">He presented William John </w:t>
      </w:r>
      <w:proofErr w:type="spellStart"/>
      <w:r>
        <w:t>Skarlet</w:t>
      </w:r>
      <w:proofErr w:type="spellEnd"/>
      <w:r>
        <w:t xml:space="preserve">(q.v.) to the church of </w:t>
      </w:r>
      <w:proofErr w:type="spellStart"/>
      <w:proofErr w:type="gramStart"/>
      <w:r>
        <w:t>St.Mary</w:t>
      </w:r>
      <w:proofErr w:type="spellEnd"/>
      <w:proofErr w:type="gramEnd"/>
      <w:r>
        <w:t xml:space="preserve">, </w:t>
      </w:r>
      <w:proofErr w:type="spellStart"/>
      <w:r>
        <w:t>Stody</w:t>
      </w:r>
      <w:proofErr w:type="spellEnd"/>
      <w:r>
        <w:t>,</w:t>
      </w:r>
    </w:p>
    <w:p w:rsidR="00E5714C" w:rsidRDefault="00E5714C" w:rsidP="00E5714C">
      <w:r>
        <w:tab/>
      </w:r>
      <w:r>
        <w:tab/>
        <w:t xml:space="preserve">Norfolk.  </w:t>
      </w:r>
    </w:p>
    <w:p w:rsidR="00E5714C" w:rsidRPr="00060BA5" w:rsidRDefault="00E5714C" w:rsidP="00E571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060BA5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</w:p>
    <w:p w:rsidR="00E5714C" w:rsidRDefault="00E5714C" w:rsidP="00E5714C">
      <w:r>
        <w:t xml:space="preserve"> </w:t>
      </w:r>
      <w:r>
        <w:tab/>
      </w:r>
      <w:r>
        <w:tab/>
        <w:t>vol.9 pp.438-</w:t>
      </w:r>
      <w:proofErr w:type="gramStart"/>
      <w:r>
        <w:t>42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E5714C" w:rsidRDefault="00E5714C" w:rsidP="00E5714C"/>
    <w:p w:rsidR="00E5714C" w:rsidRDefault="00E5714C" w:rsidP="00E5714C"/>
    <w:p w:rsidR="00E5714C" w:rsidRDefault="00E5714C" w:rsidP="00E5714C">
      <w:r>
        <w:t>4 August 2015</w:t>
      </w:r>
    </w:p>
    <w:p w:rsidR="003F7FBB" w:rsidRDefault="003F7FBB" w:rsidP="00E5714C">
      <w:r>
        <w:t>15 January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14C" w:rsidRDefault="00E5714C" w:rsidP="00564E3C">
      <w:r>
        <w:separator/>
      </w:r>
    </w:p>
  </w:endnote>
  <w:endnote w:type="continuationSeparator" w:id="0">
    <w:p w:rsidR="00E5714C" w:rsidRDefault="00E5714C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F7FBB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14C" w:rsidRDefault="00E5714C" w:rsidP="00564E3C">
      <w:r>
        <w:separator/>
      </w:r>
    </w:p>
  </w:footnote>
  <w:footnote w:type="continuationSeparator" w:id="0">
    <w:p w:rsidR="00E5714C" w:rsidRDefault="00E5714C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14C"/>
    <w:rsid w:val="00060BA5"/>
    <w:rsid w:val="00372DC6"/>
    <w:rsid w:val="003F7FBB"/>
    <w:rsid w:val="00564E3C"/>
    <w:rsid w:val="0064591D"/>
    <w:rsid w:val="00DD5B8A"/>
    <w:rsid w:val="00E5714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84C6F"/>
  <w15:chartTrackingRefBased/>
  <w15:docId w15:val="{931D3DEA-A9C1-46F1-B468-9EAA373E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14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2015-10-06T19:35:00Z</dcterms:created>
  <dcterms:modified xsi:type="dcterms:W3CDTF">2016-01-15T08:16:00Z</dcterms:modified>
</cp:coreProperties>
</file>