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AB8" w:rsidRDefault="00064AB8" w:rsidP="00064AB8">
      <w:r>
        <w:rPr>
          <w:u w:val="single"/>
        </w:rPr>
        <w:t>Agnes BRAUNCH</w:t>
      </w:r>
      <w:r>
        <w:t xml:space="preserve">      (fl.1505)</w:t>
      </w:r>
    </w:p>
    <w:p w:rsidR="00064AB8" w:rsidRDefault="00064AB8" w:rsidP="00064AB8"/>
    <w:p w:rsidR="00064AB8" w:rsidRDefault="00064AB8" w:rsidP="00064AB8"/>
    <w:p w:rsidR="00064AB8" w:rsidRPr="00064AB8" w:rsidRDefault="00064AB8" w:rsidP="00064AB8">
      <w:bookmarkStart w:id="0" w:name="_GoBack"/>
      <w:r w:rsidRPr="00064AB8">
        <w:t>Daughter of Ralph Braunch(q.v.) and his wife, Jane(q.v.).</w:t>
      </w:r>
    </w:p>
    <w:p w:rsidR="00064AB8" w:rsidRPr="00064AB8" w:rsidRDefault="00064AB8" w:rsidP="00064AB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64AB8">
        <w:rPr>
          <w:rFonts w:ascii="Times New Roman" w:hAnsi="Times New Roman" w:cs="Times New Roman"/>
          <w:sz w:val="24"/>
          <w:szCs w:val="24"/>
        </w:rPr>
        <w:t>(“An Essay Towards a Topographical History of the County of Norfolk”</w:t>
      </w:r>
    </w:p>
    <w:p w:rsidR="00064AB8" w:rsidRPr="00064AB8" w:rsidRDefault="00064AB8" w:rsidP="00064AB8">
      <w:r w:rsidRPr="00064AB8">
        <w:t xml:space="preserve"> vol.9 pp.438-42  Francis Blomefield)</w:t>
      </w:r>
    </w:p>
    <w:p w:rsidR="00064AB8" w:rsidRPr="00064AB8" w:rsidRDefault="00064AB8" w:rsidP="00064AB8">
      <w:r w:rsidRPr="00064AB8">
        <w:t>= Robert Kebyll(q.v.).  (ibid.)</w:t>
      </w:r>
    </w:p>
    <w:bookmarkEnd w:id="0"/>
    <w:p w:rsidR="00064AB8" w:rsidRDefault="00064AB8" w:rsidP="00064AB8"/>
    <w:p w:rsidR="00064AB8" w:rsidRDefault="00064AB8" w:rsidP="00064AB8"/>
    <w:p w:rsidR="00064AB8" w:rsidRDefault="00064AB8" w:rsidP="00064AB8">
      <w:r>
        <w:tab/>
        <w:t>1505</w:t>
      </w:r>
      <w:r>
        <w:tab/>
        <w:t>She and Robert were executors of her mother’s Will.  (ibid.)</w:t>
      </w:r>
    </w:p>
    <w:p w:rsidR="00064AB8" w:rsidRDefault="00064AB8" w:rsidP="00064AB8"/>
    <w:p w:rsidR="00064AB8" w:rsidRDefault="00064AB8" w:rsidP="00064AB8"/>
    <w:p w:rsidR="00064AB8" w:rsidRDefault="00064AB8" w:rsidP="00064AB8">
      <w:r>
        <w:t>4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4AB8" w:rsidRDefault="00064AB8" w:rsidP="00564E3C">
      <w:r>
        <w:separator/>
      </w:r>
    </w:p>
  </w:endnote>
  <w:endnote w:type="continuationSeparator" w:id="0">
    <w:p w:rsidR="00064AB8" w:rsidRDefault="00064AB8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64AB8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4AB8" w:rsidRDefault="00064AB8" w:rsidP="00564E3C">
      <w:r>
        <w:separator/>
      </w:r>
    </w:p>
  </w:footnote>
  <w:footnote w:type="continuationSeparator" w:id="0">
    <w:p w:rsidR="00064AB8" w:rsidRDefault="00064AB8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AB8"/>
    <w:rsid w:val="00064AB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B09682-96F6-4816-93EF-2B0A3301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AB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2015-10-04T20:19:00Z</dcterms:created>
  <dcterms:modified xsi:type="dcterms:W3CDTF">2015-10-04T20:20:00Z</dcterms:modified>
</cp:coreProperties>
</file>