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BB528" w14:textId="77777777" w:rsidR="00F16C11" w:rsidRDefault="00F16C11" w:rsidP="00F16C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BRAUNCEPATH</w:t>
      </w:r>
      <w:r>
        <w:rPr>
          <w:rFonts w:cs="Times New Roman"/>
          <w:szCs w:val="24"/>
        </w:rPr>
        <w:t xml:space="preserve">         (fl.1405)</w:t>
      </w:r>
    </w:p>
    <w:p w14:paraId="2E918285" w14:textId="6F55B3BA" w:rsidR="00F16C11" w:rsidRDefault="00F16C11" w:rsidP="00F16C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Boughton</w:t>
      </w:r>
      <w:r w:rsidR="00182EFB">
        <w:rPr>
          <w:rFonts w:cs="Times New Roman"/>
          <w:szCs w:val="24"/>
        </w:rPr>
        <w:t>, Northamptonshire.</w:t>
      </w:r>
    </w:p>
    <w:p w14:paraId="1F48EAA1" w14:textId="77777777" w:rsidR="00F16C11" w:rsidRDefault="00F16C11" w:rsidP="00F16C11">
      <w:pPr>
        <w:pStyle w:val="NoSpacing"/>
        <w:rPr>
          <w:rFonts w:cs="Times New Roman"/>
          <w:szCs w:val="24"/>
        </w:rPr>
      </w:pPr>
    </w:p>
    <w:p w14:paraId="4B5DF2D0" w14:textId="77777777" w:rsidR="00F16C11" w:rsidRDefault="00F16C11" w:rsidP="00F16C11">
      <w:pPr>
        <w:pStyle w:val="NoSpacing"/>
        <w:rPr>
          <w:rFonts w:cs="Times New Roman"/>
          <w:szCs w:val="24"/>
        </w:rPr>
      </w:pPr>
    </w:p>
    <w:p w14:paraId="6E38E49C" w14:textId="77777777" w:rsidR="00F16C11" w:rsidRDefault="00F16C11" w:rsidP="00F16C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Dec.1405</w:t>
      </w:r>
      <w:r>
        <w:rPr>
          <w:rFonts w:cs="Times New Roman"/>
          <w:szCs w:val="24"/>
        </w:rPr>
        <w:tab/>
        <w:t>He was licensed for the private celebration of divine services.</w:t>
      </w:r>
    </w:p>
    <w:p w14:paraId="17A726B7" w14:textId="77777777" w:rsidR="00F16C11" w:rsidRPr="00E7711B" w:rsidRDefault="00F16C11" w:rsidP="00F16C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Repingdon 1405-1419 ed. Margaret </w:t>
      </w:r>
    </w:p>
    <w:p w14:paraId="0284FFA5" w14:textId="77777777" w:rsidR="00F16C11" w:rsidRDefault="00F16C11" w:rsidP="00F16C11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 p.</w:t>
      </w:r>
      <w:r>
        <w:rPr>
          <w:rFonts w:cs="Times New Roman"/>
          <w:szCs w:val="24"/>
        </w:rPr>
        <w:t>56)</w:t>
      </w:r>
    </w:p>
    <w:p w14:paraId="43500328" w14:textId="77777777" w:rsidR="00F16C11" w:rsidRDefault="00F16C11" w:rsidP="00F16C11">
      <w:pPr>
        <w:pStyle w:val="NoSpacing"/>
        <w:rPr>
          <w:rFonts w:cs="Times New Roman"/>
          <w:szCs w:val="24"/>
        </w:rPr>
      </w:pPr>
    </w:p>
    <w:p w14:paraId="6F95E16F" w14:textId="77777777" w:rsidR="00F16C11" w:rsidRDefault="00F16C11" w:rsidP="00F16C11">
      <w:pPr>
        <w:pStyle w:val="NoSpacing"/>
        <w:rPr>
          <w:rFonts w:cs="Times New Roman"/>
          <w:szCs w:val="24"/>
        </w:rPr>
      </w:pPr>
    </w:p>
    <w:p w14:paraId="63F6503D" w14:textId="77777777" w:rsidR="00F16C11" w:rsidRDefault="00F16C11" w:rsidP="00F16C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2024</w:t>
      </w:r>
    </w:p>
    <w:p w14:paraId="0E5132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199C9E" w14:textId="77777777" w:rsidR="00F16C11" w:rsidRDefault="00F16C11" w:rsidP="009139A6">
      <w:r>
        <w:separator/>
      </w:r>
    </w:p>
  </w:endnote>
  <w:endnote w:type="continuationSeparator" w:id="0">
    <w:p w14:paraId="5039AD84" w14:textId="77777777" w:rsidR="00F16C11" w:rsidRDefault="00F16C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CE5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436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6F2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1EB0ED" w14:textId="77777777" w:rsidR="00F16C11" w:rsidRDefault="00F16C11" w:rsidP="009139A6">
      <w:r>
        <w:separator/>
      </w:r>
    </w:p>
  </w:footnote>
  <w:footnote w:type="continuationSeparator" w:id="0">
    <w:p w14:paraId="188FF6D1" w14:textId="77777777" w:rsidR="00F16C11" w:rsidRDefault="00F16C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A79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C79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B38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11"/>
    <w:rsid w:val="000666E0"/>
    <w:rsid w:val="00182EFB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6C1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7DA5D"/>
  <w15:chartTrackingRefBased/>
  <w15:docId w15:val="{8657CC8F-CFE3-4D99-AEE7-D40723421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2024-07-04T14:57:00Z</dcterms:created>
  <dcterms:modified xsi:type="dcterms:W3CDTF">2024-07-04T15:04:00Z</dcterms:modified>
</cp:coreProperties>
</file>