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F9D9D" w14:textId="77777777" w:rsidR="00AB052E" w:rsidRDefault="00AB052E" w:rsidP="00AB052E">
      <w:pPr>
        <w:pStyle w:val="NoSpacing"/>
      </w:pPr>
      <w:r>
        <w:rPr>
          <w:u w:val="single"/>
        </w:rPr>
        <w:t>Brother Robert BRAUBY</w:t>
      </w:r>
      <w:r>
        <w:t xml:space="preserve">       (fl.1401)</w:t>
      </w:r>
    </w:p>
    <w:p w14:paraId="28AE367A" w14:textId="77777777" w:rsidR="00AB052E" w:rsidRDefault="00AB052E" w:rsidP="00AB052E">
      <w:pPr>
        <w:pStyle w:val="NoSpacing"/>
      </w:pPr>
    </w:p>
    <w:p w14:paraId="3E6CA0C4" w14:textId="77777777" w:rsidR="00AB052E" w:rsidRDefault="00AB052E" w:rsidP="00AB052E">
      <w:pPr>
        <w:pStyle w:val="NoSpacing"/>
      </w:pPr>
    </w:p>
    <w:p w14:paraId="68604CC0" w14:textId="77777777" w:rsidR="00AB052E" w:rsidRDefault="00AB052E" w:rsidP="00AB052E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acolyte in the prebendal church of Sherburn in Elmet.</w:t>
      </w:r>
    </w:p>
    <w:p w14:paraId="516D61E0" w14:textId="77777777" w:rsidR="00AB052E" w:rsidRDefault="00AB052E" w:rsidP="00AB052E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16)</w:t>
      </w:r>
    </w:p>
    <w:p w14:paraId="6C50BF70" w14:textId="77777777" w:rsidR="00AB052E" w:rsidRDefault="00AB052E" w:rsidP="00AB052E">
      <w:pPr>
        <w:rPr>
          <w:rFonts w:cs="Times New Roman"/>
        </w:rPr>
      </w:pPr>
    </w:p>
    <w:p w14:paraId="70CD2F8F" w14:textId="77777777" w:rsidR="00AB052E" w:rsidRDefault="00AB052E" w:rsidP="00AB052E">
      <w:pPr>
        <w:rPr>
          <w:rFonts w:cs="Times New Roman"/>
        </w:rPr>
      </w:pPr>
    </w:p>
    <w:p w14:paraId="0AA6752B" w14:textId="77777777" w:rsidR="00AB052E" w:rsidRDefault="00AB052E" w:rsidP="00AB052E">
      <w:pPr>
        <w:rPr>
          <w:rFonts w:cs="Times New Roman"/>
        </w:rPr>
      </w:pPr>
      <w:r>
        <w:rPr>
          <w:rFonts w:cs="Times New Roman"/>
        </w:rPr>
        <w:t>15 April 2026</w:t>
      </w:r>
    </w:p>
    <w:p w14:paraId="69D88804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A812F" w14:textId="77777777" w:rsidR="00B345CD" w:rsidRDefault="00B345CD" w:rsidP="00086E2C">
      <w:r>
        <w:separator/>
      </w:r>
    </w:p>
  </w:endnote>
  <w:endnote w:type="continuationSeparator" w:id="0">
    <w:p w14:paraId="5F8F23F2" w14:textId="77777777" w:rsidR="00B345CD" w:rsidRDefault="00B345C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B88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8323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927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BC0F5" w14:textId="77777777" w:rsidR="00B345CD" w:rsidRDefault="00B345CD" w:rsidP="00086E2C">
      <w:r>
        <w:separator/>
      </w:r>
    </w:p>
  </w:footnote>
  <w:footnote w:type="continuationSeparator" w:id="0">
    <w:p w14:paraId="7136C6C0" w14:textId="77777777" w:rsidR="00B345CD" w:rsidRDefault="00B345C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3AE2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082C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CAC3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2E"/>
    <w:rsid w:val="00086E2C"/>
    <w:rsid w:val="000A2E7A"/>
    <w:rsid w:val="002244B7"/>
    <w:rsid w:val="00314D94"/>
    <w:rsid w:val="005435B9"/>
    <w:rsid w:val="00617568"/>
    <w:rsid w:val="006E68FA"/>
    <w:rsid w:val="008E56AD"/>
    <w:rsid w:val="009E21FF"/>
    <w:rsid w:val="00AB052E"/>
    <w:rsid w:val="00AF65CA"/>
    <w:rsid w:val="00B345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E0676"/>
  <w15:chartTrackingRefBased/>
  <w15:docId w15:val="{FDB58F53-FFDB-48CC-B8B8-AD11FDC13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52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2026-05-07T23:04:00Z</dcterms:created>
  <dcterms:modified xsi:type="dcterms:W3CDTF">2026-05-07T23:04:00Z</dcterms:modified>
</cp:coreProperties>
</file>