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AA3BF" w14:textId="77777777" w:rsidR="00014F84" w:rsidRDefault="00014F84" w:rsidP="00014F84">
      <w:pPr>
        <w:pStyle w:val="NoSpacing"/>
      </w:pPr>
      <w:r>
        <w:rPr>
          <w:u w:val="single"/>
        </w:rPr>
        <w:t>William BRASBRIGGE</w:t>
      </w:r>
      <w:r>
        <w:t xml:space="preserve">        (fl.1464)</w:t>
      </w:r>
    </w:p>
    <w:p w14:paraId="0B28ACA2" w14:textId="77777777" w:rsidR="00014F84" w:rsidRDefault="00014F84" w:rsidP="00014F84">
      <w:pPr>
        <w:pStyle w:val="NoSpacing"/>
      </w:pPr>
      <w:r>
        <w:t>Merchant of the Staple of Calais, alias of London, merchant.</w:t>
      </w:r>
    </w:p>
    <w:p w14:paraId="327378F3" w14:textId="77777777" w:rsidR="00014F84" w:rsidRDefault="00014F84" w:rsidP="00014F84">
      <w:pPr>
        <w:pStyle w:val="NoSpacing"/>
      </w:pPr>
    </w:p>
    <w:p w14:paraId="12F3E1AA" w14:textId="77777777" w:rsidR="00014F84" w:rsidRDefault="00014F84" w:rsidP="00014F84">
      <w:pPr>
        <w:pStyle w:val="NoSpacing"/>
      </w:pPr>
    </w:p>
    <w:p w14:paraId="3124F300" w14:textId="77777777" w:rsidR="00014F84" w:rsidRDefault="00014F84" w:rsidP="00014F84">
      <w:pPr>
        <w:pStyle w:val="NoSpacing"/>
      </w:pPr>
      <w:r>
        <w:t>26 Apr.1464</w:t>
      </w:r>
      <w:r>
        <w:tab/>
        <w:t>He was pardoned of all offences, trespasses etc. (C.P.R. 1461-67 p.351)</w:t>
      </w:r>
    </w:p>
    <w:p w14:paraId="718B2256" w14:textId="77777777" w:rsidR="00014F84" w:rsidRDefault="00014F84" w:rsidP="00014F84">
      <w:pPr>
        <w:pStyle w:val="NoSpacing"/>
      </w:pPr>
    </w:p>
    <w:p w14:paraId="01B12732" w14:textId="77777777" w:rsidR="00014F84" w:rsidRDefault="00014F84" w:rsidP="00014F84">
      <w:pPr>
        <w:pStyle w:val="NoSpacing"/>
      </w:pPr>
    </w:p>
    <w:p w14:paraId="043956A6" w14:textId="77777777" w:rsidR="00014F84" w:rsidRDefault="00014F84" w:rsidP="00014F84">
      <w:pPr>
        <w:pStyle w:val="NoSpacing"/>
      </w:pPr>
      <w:r>
        <w:t>4 March 2026</w:t>
      </w:r>
    </w:p>
    <w:p w14:paraId="73903C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260E2" w14:textId="77777777" w:rsidR="00432ACA" w:rsidRDefault="00432ACA" w:rsidP="00086E2C">
      <w:pPr>
        <w:spacing w:after="0" w:line="240" w:lineRule="auto"/>
      </w:pPr>
      <w:r>
        <w:separator/>
      </w:r>
    </w:p>
  </w:endnote>
  <w:endnote w:type="continuationSeparator" w:id="0">
    <w:p w14:paraId="3F780541" w14:textId="77777777" w:rsidR="00432ACA" w:rsidRDefault="00432A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472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65E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F0E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33230" w14:textId="77777777" w:rsidR="00432ACA" w:rsidRDefault="00432ACA" w:rsidP="00086E2C">
      <w:pPr>
        <w:spacing w:after="0" w:line="240" w:lineRule="auto"/>
      </w:pPr>
      <w:r>
        <w:separator/>
      </w:r>
    </w:p>
  </w:footnote>
  <w:footnote w:type="continuationSeparator" w:id="0">
    <w:p w14:paraId="390F3601" w14:textId="77777777" w:rsidR="00432ACA" w:rsidRDefault="00432A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3DB3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07B8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C0A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84"/>
    <w:rsid w:val="00014F84"/>
    <w:rsid w:val="00086E2C"/>
    <w:rsid w:val="000A2E7A"/>
    <w:rsid w:val="002244B7"/>
    <w:rsid w:val="00314D94"/>
    <w:rsid w:val="00432ACA"/>
    <w:rsid w:val="00502EB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D83EC"/>
  <w15:chartTrackingRefBased/>
  <w15:docId w15:val="{302533DF-45AF-4B6F-9538-5A60AF18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14F8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166</Characters>
  <Application>Microsoft Office Word</Application>
  <DocSecurity>0</DocSecurity>
  <Lines>9</Lines>
  <Paragraphs>5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2026-03-07T20:03:00Z</dcterms:created>
  <dcterms:modified xsi:type="dcterms:W3CDTF">2026-03-07T20:03:00Z</dcterms:modified>
</cp:coreProperties>
</file>