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6A475" w14:textId="77777777" w:rsidR="007C1D37" w:rsidRDefault="007C1D37" w:rsidP="007C1D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BRAMSTON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289FF6A5" w14:textId="77777777" w:rsidR="007C1D37" w:rsidRDefault="007C1D37" w:rsidP="007C1D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Brewer.</w:t>
      </w:r>
    </w:p>
    <w:p w14:paraId="1BC5DF20" w14:textId="77777777" w:rsidR="007C1D37" w:rsidRDefault="007C1D37" w:rsidP="007C1D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0D9789" w14:textId="77777777" w:rsidR="007C1D37" w:rsidRDefault="007C1D37" w:rsidP="007C1D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7B0C21" w14:textId="77777777" w:rsidR="007C1D37" w:rsidRDefault="007C1D37" w:rsidP="007C1D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 xml:space="preserve">Unknown </w:t>
      </w:r>
      <w:proofErr w:type="spellStart"/>
      <w:r>
        <w:rPr>
          <w:rFonts w:ascii="Times New Roman" w:hAnsi="Times New Roman" w:cs="Times New Roman"/>
          <w:sz w:val="24"/>
          <w:szCs w:val="24"/>
        </w:rPr>
        <w:t>Sallington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 and John</w:t>
      </w:r>
    </w:p>
    <w:p w14:paraId="788D3204" w14:textId="77777777" w:rsidR="007C1D37" w:rsidRDefault="007C1D37" w:rsidP="007C1D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Faux of London, cutler(q.v.).</w:t>
      </w:r>
    </w:p>
    <w:p w14:paraId="5BC4B019" w14:textId="77777777" w:rsidR="007C1D37" w:rsidRDefault="007C1D37" w:rsidP="007C1D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963D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https://waalt.uh.edu/index.php/CP40/893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3A4979C" w14:textId="77777777" w:rsidR="007C1D37" w:rsidRDefault="007C1D37" w:rsidP="007C1D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58FE0E" w14:textId="77777777" w:rsidR="007C1D37" w:rsidRDefault="007C1D37" w:rsidP="007C1D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175CBD" w14:textId="77777777" w:rsidR="007C1D37" w:rsidRDefault="007C1D37" w:rsidP="007C1D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2022</w:t>
      </w:r>
    </w:p>
    <w:p w14:paraId="3639A7B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D75D" w14:textId="77777777" w:rsidR="007C1D37" w:rsidRDefault="007C1D37" w:rsidP="009139A6">
      <w:r>
        <w:separator/>
      </w:r>
    </w:p>
  </w:endnote>
  <w:endnote w:type="continuationSeparator" w:id="0">
    <w:p w14:paraId="460EF2DE" w14:textId="77777777" w:rsidR="007C1D37" w:rsidRDefault="007C1D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5FF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D8C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512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4E68F" w14:textId="77777777" w:rsidR="007C1D37" w:rsidRDefault="007C1D37" w:rsidP="009139A6">
      <w:r>
        <w:separator/>
      </w:r>
    </w:p>
  </w:footnote>
  <w:footnote w:type="continuationSeparator" w:id="0">
    <w:p w14:paraId="16646466" w14:textId="77777777" w:rsidR="007C1D37" w:rsidRDefault="007C1D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123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FE7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4BC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D37"/>
    <w:rsid w:val="000666E0"/>
    <w:rsid w:val="002510B7"/>
    <w:rsid w:val="005C130B"/>
    <w:rsid w:val="007C1D3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44D2B"/>
  <w15:chartTrackingRefBased/>
  <w15:docId w15:val="{6629BA73-6BEB-4398-AE1A-F244BB2C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C1D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2022-09-24T18:35:00Z</dcterms:created>
  <dcterms:modified xsi:type="dcterms:W3CDTF">2022-09-24T18:35:00Z</dcterms:modified>
</cp:coreProperties>
</file>