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70B71" w14:textId="77777777" w:rsidR="00D6697C" w:rsidRDefault="00D6697C" w:rsidP="00D669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BRAMSTON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134ED00F" w14:textId="77777777" w:rsidR="00D6697C" w:rsidRDefault="00D6697C" w:rsidP="00D669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</w:t>
      </w:r>
    </w:p>
    <w:p w14:paraId="51909967" w14:textId="77777777" w:rsidR="00D6697C" w:rsidRDefault="00D6697C" w:rsidP="00D669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59E8F9" w14:textId="77777777" w:rsidR="00D6697C" w:rsidRDefault="00D6697C" w:rsidP="00D669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4B6928" w14:textId="77777777" w:rsidR="00D6697C" w:rsidRDefault="00D6697C" w:rsidP="00D669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compelled to swear oaths not to maintain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lollardies</w:t>
      </w:r>
      <w:proofErr w:type="spellEnd"/>
    </w:p>
    <w:p w14:paraId="370DEF0F" w14:textId="77777777" w:rsidR="00D6697C" w:rsidRDefault="00D6697C" w:rsidP="00D669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or heresies.</w:t>
      </w:r>
    </w:p>
    <w:p w14:paraId="2C98EFE3" w14:textId="77777777" w:rsidR="00D6697C" w:rsidRDefault="00D6697C" w:rsidP="00D6697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p.303)</w:t>
      </w:r>
    </w:p>
    <w:p w14:paraId="02379E5A" w14:textId="77777777" w:rsidR="00D6697C" w:rsidRDefault="00D6697C" w:rsidP="00D669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C28FBB" w14:textId="77777777" w:rsidR="00D6697C" w:rsidRDefault="00D6697C" w:rsidP="00D669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10B2C9" w14:textId="77777777" w:rsidR="00D6697C" w:rsidRDefault="00D6697C" w:rsidP="00D669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2022</w:t>
      </w:r>
    </w:p>
    <w:p w14:paraId="3B2236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CC08A" w14:textId="77777777" w:rsidR="00D6697C" w:rsidRDefault="00D6697C" w:rsidP="009139A6">
      <w:r>
        <w:separator/>
      </w:r>
    </w:p>
  </w:endnote>
  <w:endnote w:type="continuationSeparator" w:id="0">
    <w:p w14:paraId="734CFDAE" w14:textId="77777777" w:rsidR="00D6697C" w:rsidRDefault="00D669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E23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B71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4C4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4AFB1" w14:textId="77777777" w:rsidR="00D6697C" w:rsidRDefault="00D6697C" w:rsidP="009139A6">
      <w:r>
        <w:separator/>
      </w:r>
    </w:p>
  </w:footnote>
  <w:footnote w:type="continuationSeparator" w:id="0">
    <w:p w14:paraId="37850ED2" w14:textId="77777777" w:rsidR="00D6697C" w:rsidRDefault="00D669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0D1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EE8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9A8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97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697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9B36E"/>
  <w15:chartTrackingRefBased/>
  <w15:docId w15:val="{4D159416-5310-4063-B2C1-A3693D35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2022-10-21T16:19:00Z</dcterms:created>
  <dcterms:modified xsi:type="dcterms:W3CDTF">2022-10-21T16:20:00Z</dcterms:modified>
</cp:coreProperties>
</file>