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995D24" w14:textId="22C2C7F3" w:rsidR="00BA00AB" w:rsidRDefault="0098545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Margaret BRAMSHOTT</w:t>
      </w:r>
      <w:r>
        <w:rPr>
          <w:rFonts w:ascii="Times New Roman" w:hAnsi="Times New Roman" w:cs="Times New Roman"/>
          <w:sz w:val="24"/>
          <w:szCs w:val="24"/>
        </w:rPr>
        <w:t xml:space="preserve">        (fl.1480)</w:t>
      </w:r>
    </w:p>
    <w:p w14:paraId="257D763E" w14:textId="592DEE81" w:rsidR="0098545B" w:rsidRDefault="0098545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223BDBA" w14:textId="403273DE" w:rsidR="0098545B" w:rsidRDefault="0098545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A93E9AE" w14:textId="16CDA7A1" w:rsidR="0098545B" w:rsidRDefault="0098545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Daughter of John Bramshott(d.1460)(q.v.) and his wife, Katherine Pelham(q.v.).</w:t>
      </w:r>
    </w:p>
    <w:p w14:paraId="6AA48EEC" w14:textId="4E40310A" w:rsidR="0098545B" w:rsidRDefault="0098545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(Peerage 1970 p.1645)</w:t>
      </w:r>
    </w:p>
    <w:p w14:paraId="0FA62F64" w14:textId="04B46513" w:rsidR="0098545B" w:rsidRDefault="0098545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= John Pakenham(d.1485)(q.v.).   (ibid.)</w:t>
      </w:r>
    </w:p>
    <w:p w14:paraId="179644F3" w14:textId="7ADFD6D8" w:rsidR="0098545B" w:rsidRDefault="0098545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84221FD" w14:textId="1C1EDB20" w:rsidR="0098545B" w:rsidRDefault="0098545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6C929F9" w14:textId="2A6A7F92" w:rsidR="0098545B" w:rsidRPr="0098545B" w:rsidRDefault="0098545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September 2022</w:t>
      </w:r>
    </w:p>
    <w:sectPr w:rsidR="0098545B" w:rsidRPr="0098545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EF4414" w14:textId="77777777" w:rsidR="0098545B" w:rsidRDefault="0098545B" w:rsidP="009139A6">
      <w:r>
        <w:separator/>
      </w:r>
    </w:p>
  </w:endnote>
  <w:endnote w:type="continuationSeparator" w:id="0">
    <w:p w14:paraId="5BE58451" w14:textId="77777777" w:rsidR="0098545B" w:rsidRDefault="0098545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08CED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FCCBFE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66AFF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9729EF" w14:textId="77777777" w:rsidR="0098545B" w:rsidRDefault="0098545B" w:rsidP="009139A6">
      <w:r>
        <w:separator/>
      </w:r>
    </w:p>
  </w:footnote>
  <w:footnote w:type="continuationSeparator" w:id="0">
    <w:p w14:paraId="30770DBF" w14:textId="77777777" w:rsidR="0098545B" w:rsidRDefault="0098545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278F6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B1740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1FE34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545B"/>
    <w:rsid w:val="000666E0"/>
    <w:rsid w:val="002510B7"/>
    <w:rsid w:val="005C130B"/>
    <w:rsid w:val="00826F5C"/>
    <w:rsid w:val="009139A6"/>
    <w:rsid w:val="009448BB"/>
    <w:rsid w:val="0098545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3B7381"/>
  <w15:chartTrackingRefBased/>
  <w15:docId w15:val="{F1513F10-849E-4151-BB8C-B36F61F33D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4</TotalTime>
  <Pages>1</Pages>
  <Words>29</Words>
  <Characters>171</Characters>
  <Application>Microsoft Office Word</Application>
  <DocSecurity>0</DocSecurity>
  <Lines>1</Lines>
  <Paragraphs>1</Paragraphs>
  <ScaleCrop>false</ScaleCrop>
  <Company/>
  <LinksUpToDate>false</LinksUpToDate>
  <CharactersWithSpaces>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2022-09-23T15:08:00Z</dcterms:created>
  <dcterms:modified xsi:type="dcterms:W3CDTF">2022-09-23T15:12:00Z</dcterms:modified>
</cp:coreProperties>
</file>