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A5C" w:rsidRDefault="00525A5C" w:rsidP="00525A5C">
      <w:pPr>
        <w:rPr>
          <w:rStyle w:val="s1"/>
        </w:rPr>
      </w:pPr>
      <w:r>
        <w:rPr>
          <w:rStyle w:val="s1"/>
          <w:u w:val="single"/>
        </w:rPr>
        <w:t>William BRAMSFORD</w:t>
      </w:r>
      <w:r>
        <w:rPr>
          <w:rStyle w:val="s1"/>
        </w:rPr>
        <w:t xml:space="preserve">      (fl.1504)</w:t>
      </w:r>
    </w:p>
    <w:p w:rsidR="00525A5C" w:rsidRDefault="00525A5C" w:rsidP="00525A5C">
      <w:pPr>
        <w:rPr>
          <w:rStyle w:val="s1"/>
        </w:rPr>
      </w:pPr>
      <w:r>
        <w:rPr>
          <w:rStyle w:val="s1"/>
        </w:rPr>
        <w:t>of Felixstowe, Suffolk.</w:t>
      </w:r>
    </w:p>
    <w:p w:rsidR="00525A5C" w:rsidRDefault="00525A5C" w:rsidP="00525A5C">
      <w:pPr>
        <w:rPr>
          <w:rStyle w:val="s1"/>
        </w:rPr>
      </w:pPr>
    </w:p>
    <w:p w:rsidR="00525A5C" w:rsidRDefault="00525A5C" w:rsidP="00525A5C">
      <w:pPr>
        <w:rPr>
          <w:rStyle w:val="s1"/>
        </w:rPr>
      </w:pPr>
    </w:p>
    <w:p w:rsidR="00525A5C" w:rsidRDefault="00525A5C" w:rsidP="00525A5C">
      <w:pPr>
        <w:rPr>
          <w:rStyle w:val="s1"/>
        </w:rPr>
      </w:pPr>
      <w:r>
        <w:rPr>
          <w:rStyle w:val="s1"/>
        </w:rPr>
        <w:tab/>
        <w:t>1504</w:t>
      </w:r>
      <w:r>
        <w:rPr>
          <w:rStyle w:val="s1"/>
        </w:rPr>
        <w:tab/>
        <w:t>He made his Will.</w:t>
      </w:r>
    </w:p>
    <w:p w:rsidR="00525A5C" w:rsidRDefault="00525A5C" w:rsidP="00525A5C">
      <w:pPr>
        <w:ind w:left="720" w:firstLine="720"/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Garnon 14)</w:t>
      </w:r>
    </w:p>
    <w:p w:rsidR="00525A5C" w:rsidRDefault="00525A5C" w:rsidP="00525A5C">
      <w:pPr>
        <w:rPr>
          <w:rStyle w:val="s1"/>
        </w:rPr>
      </w:pPr>
    </w:p>
    <w:p w:rsidR="00525A5C" w:rsidRDefault="00525A5C" w:rsidP="00525A5C">
      <w:pPr>
        <w:rPr>
          <w:rStyle w:val="s1"/>
        </w:rPr>
      </w:pPr>
    </w:p>
    <w:p w:rsidR="00525A5C" w:rsidRDefault="00525A5C" w:rsidP="00525A5C">
      <w:pPr>
        <w:rPr>
          <w:rStyle w:val="s1"/>
          <w:sz w:val="26"/>
        </w:rPr>
      </w:pPr>
      <w:r>
        <w:rPr>
          <w:rStyle w:val="s1"/>
        </w:rPr>
        <w:t xml:space="preserve">21 May 2017 </w:t>
      </w:r>
      <w:bookmarkStart w:id="0" w:name="_GoBack"/>
      <w:bookmarkEnd w:id="0"/>
    </w:p>
    <w:p w:rsidR="006B2F86" w:rsidRPr="00E71FC3" w:rsidRDefault="00525A5C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5A5C" w:rsidRDefault="00525A5C" w:rsidP="00E71FC3">
      <w:r>
        <w:separator/>
      </w:r>
    </w:p>
  </w:endnote>
  <w:endnote w:type="continuationSeparator" w:id="0">
    <w:p w:rsidR="00525A5C" w:rsidRDefault="00525A5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5A5C" w:rsidRDefault="00525A5C" w:rsidP="00E71FC3">
      <w:r>
        <w:separator/>
      </w:r>
    </w:p>
  </w:footnote>
  <w:footnote w:type="continuationSeparator" w:id="0">
    <w:p w:rsidR="00525A5C" w:rsidRDefault="00525A5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A5C"/>
    <w:rsid w:val="001A7C09"/>
    <w:rsid w:val="00525A5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80C18"/>
  <w15:chartTrackingRefBased/>
  <w15:docId w15:val="{55D1608A-1DD4-4A65-90DE-1325AEAE1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525A5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525A5C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525A5C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2017-05-29T19:23:00Z</dcterms:created>
  <dcterms:modified xsi:type="dcterms:W3CDTF">2017-05-29T19:24:00Z</dcterms:modified>
</cp:coreProperties>
</file>