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C637" w14:textId="77777777" w:rsidR="00BD3391" w:rsidRDefault="00BD3391" w:rsidP="00BD33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BRAMPTON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3F07FC61" w14:textId="77777777" w:rsidR="00BD3391" w:rsidRDefault="00BD3391" w:rsidP="00BD3391">
      <w:pPr>
        <w:pStyle w:val="NoSpacing"/>
        <w:rPr>
          <w:rFonts w:cs="Times New Roman"/>
          <w:szCs w:val="24"/>
        </w:rPr>
      </w:pPr>
    </w:p>
    <w:p w14:paraId="3069EB42" w14:textId="77777777" w:rsidR="00BD3391" w:rsidRDefault="00BD3391" w:rsidP="00BD3391">
      <w:pPr>
        <w:pStyle w:val="NoSpacing"/>
        <w:rPr>
          <w:rFonts w:cs="Times New Roman"/>
          <w:szCs w:val="24"/>
        </w:rPr>
      </w:pPr>
    </w:p>
    <w:p w14:paraId="6A730A88" w14:textId="77777777" w:rsidR="00BD3391" w:rsidRDefault="00BD3391" w:rsidP="00BD33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Thomas Brampton.</w:t>
      </w:r>
    </w:p>
    <w:p w14:paraId="5A67EF27" w14:textId="77777777" w:rsidR="00BD3391" w:rsidRDefault="00BD3391" w:rsidP="00BD3391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604E8CA6" w14:textId="77777777" w:rsidR="00BD3391" w:rsidRDefault="00BD3391" w:rsidP="00BD3391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135-7,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4076A235" w14:textId="77777777" w:rsidR="00BD3391" w:rsidRDefault="00BD3391" w:rsidP="00BD33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Richard </w:t>
      </w:r>
      <w:proofErr w:type="gramStart"/>
      <w:r>
        <w:rPr>
          <w:rFonts w:cs="Times New Roman"/>
          <w:szCs w:val="24"/>
        </w:rPr>
        <w:t>Breton(</w:t>
      </w:r>
      <w:proofErr w:type="gramEnd"/>
      <w:r>
        <w:rPr>
          <w:rFonts w:cs="Times New Roman"/>
          <w:szCs w:val="24"/>
        </w:rPr>
        <w:t>d.1476)(q.v.).   (ibid.)</w:t>
      </w:r>
    </w:p>
    <w:p w14:paraId="2239A64B" w14:textId="77777777" w:rsidR="00BD3391" w:rsidRDefault="00BD3391" w:rsidP="00BD3391">
      <w:pPr>
        <w:pStyle w:val="NoSpacing"/>
        <w:rPr>
          <w:rFonts w:cs="Times New Roman"/>
          <w:szCs w:val="24"/>
        </w:rPr>
      </w:pPr>
    </w:p>
    <w:p w14:paraId="18AD5953" w14:textId="77777777" w:rsidR="00BD3391" w:rsidRDefault="00BD3391" w:rsidP="00BD3391">
      <w:pPr>
        <w:pStyle w:val="NoSpacing"/>
        <w:rPr>
          <w:rFonts w:cs="Times New Roman"/>
          <w:szCs w:val="24"/>
        </w:rPr>
      </w:pPr>
    </w:p>
    <w:p w14:paraId="4D4882F8" w14:textId="77777777" w:rsidR="00BD3391" w:rsidRPr="00B47382" w:rsidRDefault="00BD3391" w:rsidP="00BD33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2024</w:t>
      </w:r>
    </w:p>
    <w:p w14:paraId="39E468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E7DDC" w14:textId="77777777" w:rsidR="00BD3391" w:rsidRDefault="00BD3391" w:rsidP="009139A6">
      <w:r>
        <w:separator/>
      </w:r>
    </w:p>
  </w:endnote>
  <w:endnote w:type="continuationSeparator" w:id="0">
    <w:p w14:paraId="65370297" w14:textId="77777777" w:rsidR="00BD3391" w:rsidRDefault="00BD33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6D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843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D50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FE4BC" w14:textId="77777777" w:rsidR="00BD3391" w:rsidRDefault="00BD3391" w:rsidP="009139A6">
      <w:r>
        <w:separator/>
      </w:r>
    </w:p>
  </w:footnote>
  <w:footnote w:type="continuationSeparator" w:id="0">
    <w:p w14:paraId="6062E4FD" w14:textId="77777777" w:rsidR="00BD3391" w:rsidRDefault="00BD33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FF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046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6EC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9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339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6B33"/>
  <w15:chartTrackingRefBased/>
  <w15:docId w15:val="{93E9C97E-AE4A-49DF-8D59-61090CD2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2024-02-14T19:52:00Z</dcterms:created>
  <dcterms:modified xsi:type="dcterms:W3CDTF">2024-02-14T19:53:00Z</dcterms:modified>
</cp:coreProperties>
</file>