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8556D" w14:textId="77777777" w:rsidR="00BC79CD" w:rsidRDefault="00BC79CD" w:rsidP="00BC79CD">
      <w:pPr>
        <w:pStyle w:val="NoSpacing"/>
      </w:pPr>
      <w:r>
        <w:rPr>
          <w:u w:val="single"/>
        </w:rPr>
        <w:t>Thomas BRAMPSTON</w:t>
      </w:r>
      <w:r>
        <w:t xml:space="preserve">      (fl.1483)</w:t>
      </w:r>
    </w:p>
    <w:p w14:paraId="4B01FE9A" w14:textId="77777777" w:rsidR="00BC79CD" w:rsidRDefault="00BC79CD" w:rsidP="00BC79CD">
      <w:pPr>
        <w:pStyle w:val="NoSpacing"/>
      </w:pPr>
    </w:p>
    <w:p w14:paraId="26914924" w14:textId="77777777" w:rsidR="00BC79CD" w:rsidRDefault="00BC79CD" w:rsidP="00BC79CD">
      <w:pPr>
        <w:pStyle w:val="NoSpacing"/>
      </w:pPr>
    </w:p>
    <w:p w14:paraId="2EAFB2D6" w14:textId="77777777" w:rsidR="00BC79CD" w:rsidRDefault="00BC79CD" w:rsidP="00BC79CD">
      <w:pPr>
        <w:pStyle w:val="NoSpacing"/>
      </w:pPr>
      <w:r>
        <w:t>25 Jul.</w:t>
      </w:r>
      <w:r>
        <w:tab/>
        <w:t>1483</w:t>
      </w:r>
      <w:r>
        <w:tab/>
        <w:t xml:space="preserve">He was appointed controller of the great and petty customs in the port of </w:t>
      </w:r>
    </w:p>
    <w:p w14:paraId="256C7D88" w14:textId="77777777" w:rsidR="00BC79CD" w:rsidRDefault="00BC79CD" w:rsidP="00BC79CD">
      <w:pPr>
        <w:pStyle w:val="NoSpacing"/>
      </w:pPr>
      <w:r>
        <w:tab/>
      </w:r>
      <w:r>
        <w:tab/>
        <w:t>Lynn.     (C.P.R. 1476-85 p.403)</w:t>
      </w:r>
    </w:p>
    <w:p w14:paraId="4E189050" w14:textId="77777777" w:rsidR="00BC79CD" w:rsidRDefault="00BC79CD" w:rsidP="00BC79CD">
      <w:pPr>
        <w:pStyle w:val="NoSpacing"/>
      </w:pPr>
    </w:p>
    <w:p w14:paraId="1F6538F6" w14:textId="77777777" w:rsidR="00BC79CD" w:rsidRDefault="00BC79CD" w:rsidP="00BC79CD">
      <w:pPr>
        <w:pStyle w:val="NoSpacing"/>
      </w:pPr>
    </w:p>
    <w:p w14:paraId="0946FE6D" w14:textId="77777777" w:rsidR="00BC79CD" w:rsidRDefault="00BC79CD" w:rsidP="00BC79CD">
      <w:pPr>
        <w:pStyle w:val="NoSpacing"/>
      </w:pPr>
      <w:r>
        <w:t>27 February 2026</w:t>
      </w:r>
    </w:p>
    <w:p w14:paraId="579855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74AD9" w14:textId="77777777" w:rsidR="00FE4BF0" w:rsidRDefault="00FE4BF0" w:rsidP="00086E2C">
      <w:pPr>
        <w:spacing w:after="0" w:line="240" w:lineRule="auto"/>
      </w:pPr>
      <w:r>
        <w:separator/>
      </w:r>
    </w:p>
  </w:endnote>
  <w:endnote w:type="continuationSeparator" w:id="0">
    <w:p w14:paraId="2B79B3D5" w14:textId="77777777" w:rsidR="00FE4BF0" w:rsidRDefault="00FE4B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382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341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2B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992C" w14:textId="77777777" w:rsidR="00FE4BF0" w:rsidRDefault="00FE4BF0" w:rsidP="00086E2C">
      <w:pPr>
        <w:spacing w:after="0" w:line="240" w:lineRule="auto"/>
      </w:pPr>
      <w:r>
        <w:separator/>
      </w:r>
    </w:p>
  </w:footnote>
  <w:footnote w:type="continuationSeparator" w:id="0">
    <w:p w14:paraId="1B65BC72" w14:textId="77777777" w:rsidR="00FE4BF0" w:rsidRDefault="00FE4B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1A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7A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001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CD"/>
    <w:rsid w:val="00086E2C"/>
    <w:rsid w:val="000A2E7A"/>
    <w:rsid w:val="002244B7"/>
    <w:rsid w:val="00314D94"/>
    <w:rsid w:val="00617568"/>
    <w:rsid w:val="006E68FA"/>
    <w:rsid w:val="00BC79CD"/>
    <w:rsid w:val="00BC7F10"/>
    <w:rsid w:val="00ED3A55"/>
    <w:rsid w:val="00F479D0"/>
    <w:rsid w:val="00FE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58AC4"/>
  <w15:chartTrackingRefBased/>
  <w15:docId w15:val="{FCB01175-BEEA-4653-A7DA-364F35C4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C79C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25</Words>
  <Characters>152</Characters>
  <Application>Microsoft Office Word</Application>
  <DocSecurity>0</DocSecurity>
  <Lines>8</Lines>
  <Paragraphs>5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2026-03-03T07:47:00Z</dcterms:created>
  <dcterms:modified xsi:type="dcterms:W3CDTF">2026-03-03T07:47:00Z</dcterms:modified>
</cp:coreProperties>
</file>