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1374C" w14:textId="77777777" w:rsidR="00DC4E88" w:rsidRPr="00FA21BE" w:rsidRDefault="00DC4E88" w:rsidP="00DC4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BRAMPSTON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1031588" w14:textId="77777777" w:rsidR="00DC4E88" w:rsidRDefault="00DC4E88" w:rsidP="00DC4E8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E5DE1B6" w14:textId="77777777" w:rsidR="00DC4E88" w:rsidRDefault="00DC4E88" w:rsidP="00DC4E8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2A9051D" w14:textId="77777777" w:rsidR="00DC4E88" w:rsidRDefault="00DC4E88" w:rsidP="00DC4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Westminster into</w:t>
      </w:r>
    </w:p>
    <w:p w14:paraId="59362F6E" w14:textId="77777777" w:rsidR="00DC4E88" w:rsidRDefault="00DC4E88" w:rsidP="00DC4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held by John Philpot(q.v.).</w:t>
      </w:r>
    </w:p>
    <w:p w14:paraId="0EC67F95" w14:textId="77777777" w:rsidR="00DC4E88" w:rsidRDefault="00DC4E88" w:rsidP="00DC4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0192AD4" w14:textId="77777777" w:rsidR="00DC4E88" w:rsidRDefault="00DC4E88" w:rsidP="00DC4E8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pp.122-3)</w:t>
      </w:r>
    </w:p>
    <w:p w14:paraId="108CED98" w14:textId="77777777" w:rsidR="00DC4E88" w:rsidRDefault="00DC4E88" w:rsidP="00DC4E88">
      <w:pPr>
        <w:pStyle w:val="NoSpacing"/>
        <w:rPr>
          <w:rFonts w:eastAsia="Times New Roman" w:cs="Times New Roman"/>
          <w:szCs w:val="24"/>
        </w:rPr>
      </w:pPr>
    </w:p>
    <w:p w14:paraId="0983AD53" w14:textId="77777777" w:rsidR="00DC4E88" w:rsidRDefault="00DC4E88" w:rsidP="00DC4E88">
      <w:pPr>
        <w:pStyle w:val="NoSpacing"/>
        <w:rPr>
          <w:rFonts w:eastAsia="Times New Roman" w:cs="Times New Roman"/>
          <w:szCs w:val="24"/>
        </w:rPr>
      </w:pPr>
    </w:p>
    <w:p w14:paraId="1B9CF91C" w14:textId="77777777" w:rsidR="00DC4E88" w:rsidRDefault="00DC4E88" w:rsidP="00DC4E8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September 2023</w:t>
      </w:r>
    </w:p>
    <w:p w14:paraId="3F3D22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FF32" w14:textId="77777777" w:rsidR="00DC4E88" w:rsidRDefault="00DC4E88" w:rsidP="009139A6">
      <w:r>
        <w:separator/>
      </w:r>
    </w:p>
  </w:endnote>
  <w:endnote w:type="continuationSeparator" w:id="0">
    <w:p w14:paraId="08A69A0D" w14:textId="77777777" w:rsidR="00DC4E88" w:rsidRDefault="00DC4E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17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F55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13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F3656" w14:textId="77777777" w:rsidR="00DC4E88" w:rsidRDefault="00DC4E88" w:rsidP="009139A6">
      <w:r>
        <w:separator/>
      </w:r>
    </w:p>
  </w:footnote>
  <w:footnote w:type="continuationSeparator" w:id="0">
    <w:p w14:paraId="40C70C74" w14:textId="77777777" w:rsidR="00DC4E88" w:rsidRDefault="00DC4E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6DC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485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258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E8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4E8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1FAF"/>
  <w15:chartTrackingRefBased/>
  <w15:docId w15:val="{AEE133B6-B256-480B-9F73-9E5311CF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2023-09-19T20:19:00Z</dcterms:created>
  <dcterms:modified xsi:type="dcterms:W3CDTF">2023-09-19T20:19:00Z</dcterms:modified>
</cp:coreProperties>
</file>