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53A" w:rsidRDefault="00A6053A" w:rsidP="00A6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BRAMONGER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:rsidR="00A6053A" w:rsidRDefault="00A6053A" w:rsidP="00A6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Draper.</w:t>
      </w:r>
    </w:p>
    <w:p w:rsidR="00A6053A" w:rsidRDefault="00A6053A" w:rsidP="00A6053A">
      <w:pPr>
        <w:rPr>
          <w:rFonts w:ascii="Times New Roman" w:hAnsi="Times New Roman" w:cs="Times New Roman"/>
        </w:rPr>
      </w:pPr>
    </w:p>
    <w:p w:rsidR="00A6053A" w:rsidRDefault="00A6053A" w:rsidP="00A6053A">
      <w:pPr>
        <w:rPr>
          <w:rFonts w:ascii="Times New Roman" w:hAnsi="Times New Roman" w:cs="Times New Roman"/>
        </w:rPr>
      </w:pPr>
    </w:p>
    <w:p w:rsidR="00A6053A" w:rsidRDefault="00A6053A" w:rsidP="00A6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Joan(q.v.)</w:t>
      </w:r>
    </w:p>
    <w:p w:rsidR="00A6053A" w:rsidRDefault="00A6053A" w:rsidP="00A6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6053A" w:rsidRDefault="00A6053A" w:rsidP="00A6053A">
      <w:pPr>
        <w:rPr>
          <w:rFonts w:ascii="Times New Roman" w:hAnsi="Times New Roman" w:cs="Times New Roman"/>
        </w:rPr>
      </w:pPr>
    </w:p>
    <w:p w:rsidR="00A6053A" w:rsidRDefault="00A6053A" w:rsidP="00A6053A">
      <w:pPr>
        <w:rPr>
          <w:rFonts w:ascii="Times New Roman" w:hAnsi="Times New Roman" w:cs="Times New Roman"/>
        </w:rPr>
      </w:pPr>
    </w:p>
    <w:p w:rsidR="00A6053A" w:rsidRDefault="00A6053A" w:rsidP="00A6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year.  (ibid.)</w:t>
      </w:r>
    </w:p>
    <w:p w:rsidR="00A6053A" w:rsidRDefault="00A6053A" w:rsidP="00A6053A">
      <w:pPr>
        <w:rPr>
          <w:rFonts w:ascii="Times New Roman" w:hAnsi="Times New Roman" w:cs="Times New Roman"/>
        </w:rPr>
      </w:pPr>
    </w:p>
    <w:p w:rsidR="00A6053A" w:rsidRDefault="00A6053A" w:rsidP="00A6053A">
      <w:pPr>
        <w:rPr>
          <w:rFonts w:ascii="Times New Roman" w:hAnsi="Times New Roman" w:cs="Times New Roman"/>
        </w:rPr>
      </w:pPr>
    </w:p>
    <w:p w:rsidR="00A6053A" w:rsidRDefault="00A6053A" w:rsidP="00A6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Executors:   Joan and William Bray of London, draper(q.v.).   (ibid.)</w:t>
      </w:r>
    </w:p>
    <w:p w:rsidR="00A6053A" w:rsidRDefault="00A6053A" w:rsidP="00A6053A">
      <w:pPr>
        <w:rPr>
          <w:rFonts w:ascii="Times New Roman" w:hAnsi="Times New Roman" w:cs="Times New Roman"/>
        </w:rPr>
      </w:pPr>
    </w:p>
    <w:p w:rsidR="00A6053A" w:rsidRDefault="00A6053A" w:rsidP="00A6053A">
      <w:pPr>
        <w:rPr>
          <w:rFonts w:ascii="Times New Roman" w:hAnsi="Times New Roman" w:cs="Times New Roman"/>
        </w:rPr>
      </w:pPr>
    </w:p>
    <w:p w:rsidR="00A6053A" w:rsidRDefault="00A6053A" w:rsidP="00A60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March 2017</w:t>
      </w:r>
    </w:p>
    <w:p w:rsidR="006B2F86" w:rsidRPr="00E71FC3" w:rsidRDefault="00A605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53A" w:rsidRDefault="00A6053A" w:rsidP="00E71FC3">
      <w:r>
        <w:separator/>
      </w:r>
    </w:p>
  </w:endnote>
  <w:endnote w:type="continuationSeparator" w:id="0">
    <w:p w:rsidR="00A6053A" w:rsidRDefault="00A605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53A" w:rsidRDefault="00A6053A" w:rsidP="00E71FC3">
      <w:r>
        <w:separator/>
      </w:r>
    </w:p>
  </w:footnote>
  <w:footnote w:type="continuationSeparator" w:id="0">
    <w:p w:rsidR="00A6053A" w:rsidRDefault="00A605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53A"/>
    <w:rsid w:val="001A7C09"/>
    <w:rsid w:val="00577BD5"/>
    <w:rsid w:val="00656CBA"/>
    <w:rsid w:val="006A1F77"/>
    <w:rsid w:val="00733BE7"/>
    <w:rsid w:val="00A6053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48A35A-A61D-4F71-AF9A-A96B6CB5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605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2017-03-26T17:51:00Z</dcterms:created>
  <dcterms:modified xsi:type="dcterms:W3CDTF">2017-03-26T17:51:00Z</dcterms:modified>
</cp:coreProperties>
</file>