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291C" w:rsidRDefault="0007291C" w:rsidP="000729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Joan BRAMONGER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07291C" w:rsidRDefault="0007291C" w:rsidP="000729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Widow.</w:t>
      </w:r>
    </w:p>
    <w:p w:rsidR="0007291C" w:rsidRDefault="0007291C" w:rsidP="0007291C">
      <w:pPr>
        <w:rPr>
          <w:rFonts w:ascii="Times New Roman" w:hAnsi="Times New Roman" w:cs="Times New Roman"/>
        </w:rPr>
      </w:pPr>
    </w:p>
    <w:p w:rsidR="0007291C" w:rsidRDefault="0007291C" w:rsidP="0007291C">
      <w:pPr>
        <w:rPr>
          <w:rFonts w:ascii="Times New Roman" w:hAnsi="Times New Roman" w:cs="Times New Roman"/>
        </w:rPr>
      </w:pPr>
    </w:p>
    <w:p w:rsidR="0007291C" w:rsidRDefault="0007291C" w:rsidP="000729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John, draper(q.v.).</w:t>
      </w:r>
    </w:p>
    <w:p w:rsidR="0007291C" w:rsidRDefault="0007291C" w:rsidP="0007291C">
      <w:pPr>
        <w:rPr>
          <w:rFonts w:ascii="Times New Roman" w:hAnsi="Times New Roman" w:cs="Times New Roman"/>
        </w:rPr>
      </w:pPr>
    </w:p>
    <w:p w:rsidR="0007291C" w:rsidRDefault="0007291C" w:rsidP="0007291C">
      <w:pPr>
        <w:rPr>
          <w:rFonts w:ascii="Times New Roman" w:hAnsi="Times New Roman" w:cs="Times New Roman"/>
        </w:rPr>
      </w:pPr>
    </w:p>
    <w:p w:rsidR="0007291C" w:rsidRDefault="0007291C" w:rsidP="000729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She and William Bray of London, draper(q.v.), as John’s executors,</w:t>
      </w:r>
    </w:p>
    <w:p w:rsidR="0007291C" w:rsidRDefault="0007291C" w:rsidP="000729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made a plaint of debt against William </w:t>
      </w:r>
      <w:proofErr w:type="spellStart"/>
      <w:r>
        <w:rPr>
          <w:rFonts w:ascii="Times New Roman" w:hAnsi="Times New Roman" w:cs="Times New Roman"/>
        </w:rPr>
        <w:t>Lovelas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Kingsdown</w:t>
      </w:r>
      <w:proofErr w:type="spellEnd"/>
      <w:r>
        <w:rPr>
          <w:rFonts w:ascii="Times New Roman" w:hAnsi="Times New Roman" w:cs="Times New Roman"/>
        </w:rPr>
        <w:t>, Kent(q.v.).</w:t>
      </w:r>
    </w:p>
    <w:p w:rsidR="0007291C" w:rsidRDefault="0007291C" w:rsidP="000729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07291C" w:rsidRDefault="0007291C" w:rsidP="0007291C">
      <w:pPr>
        <w:rPr>
          <w:rFonts w:ascii="Times New Roman" w:hAnsi="Times New Roman" w:cs="Times New Roman"/>
        </w:rPr>
      </w:pPr>
    </w:p>
    <w:p w:rsidR="0007291C" w:rsidRDefault="0007291C" w:rsidP="0007291C">
      <w:pPr>
        <w:rPr>
          <w:rFonts w:ascii="Times New Roman" w:hAnsi="Times New Roman" w:cs="Times New Roman"/>
        </w:rPr>
      </w:pPr>
    </w:p>
    <w:p w:rsidR="0007291C" w:rsidRDefault="0007291C" w:rsidP="000729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 March 2017</w:t>
      </w:r>
    </w:p>
    <w:p w:rsidR="006B2F86" w:rsidRPr="00E71FC3" w:rsidRDefault="0007291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291C" w:rsidRDefault="0007291C" w:rsidP="00E71FC3">
      <w:r>
        <w:separator/>
      </w:r>
    </w:p>
  </w:endnote>
  <w:endnote w:type="continuationSeparator" w:id="0">
    <w:p w:rsidR="0007291C" w:rsidRDefault="0007291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291C" w:rsidRDefault="0007291C" w:rsidP="00E71FC3">
      <w:r>
        <w:separator/>
      </w:r>
    </w:p>
  </w:footnote>
  <w:footnote w:type="continuationSeparator" w:id="0">
    <w:p w:rsidR="0007291C" w:rsidRDefault="0007291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1C"/>
    <w:rsid w:val="0007291C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B150D4-A87F-49A2-8AE5-D544C8C4A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07291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2017-03-26T17:52:00Z</dcterms:created>
  <dcterms:modified xsi:type="dcterms:W3CDTF">2017-03-26T17:52:00Z</dcterms:modified>
</cp:coreProperties>
</file>