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9B2F0" w14:textId="77777777" w:rsidR="007A5852" w:rsidRDefault="007A5852" w:rsidP="007A58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BRAMLYNG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fl.1493)</w:t>
      </w:r>
    </w:p>
    <w:p w14:paraId="53D279AD" w14:textId="77777777" w:rsidR="007A5852" w:rsidRDefault="007A5852" w:rsidP="007A58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Harbledown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14:paraId="4C92CF8B" w14:textId="77777777" w:rsidR="007A5852" w:rsidRDefault="007A5852" w:rsidP="007A58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730DE57" w14:textId="77777777" w:rsidR="007A5852" w:rsidRDefault="007A5852" w:rsidP="007A58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8CE7716" w14:textId="77777777" w:rsidR="007A5852" w:rsidRDefault="007A5852" w:rsidP="007A585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1493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53BB6BC5" w14:textId="77777777" w:rsidR="007A5852" w:rsidRDefault="007A5852" w:rsidP="007A58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B82406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https://www.kentarchaeology.org.uk/Research/Libr/Wills/NameOrder/B.htm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58224A2B" w14:textId="77777777" w:rsidR="007A5852" w:rsidRDefault="007A5852" w:rsidP="007A58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6843926" w14:textId="77777777" w:rsidR="007A5852" w:rsidRDefault="007A5852" w:rsidP="007A58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991455E" w14:textId="77777777" w:rsidR="007A5852" w:rsidRDefault="007A5852" w:rsidP="007A58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April 2022</w:t>
      </w:r>
    </w:p>
    <w:p w14:paraId="1B7AB43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ACB20" w14:textId="77777777" w:rsidR="007A5852" w:rsidRDefault="007A5852" w:rsidP="009139A6">
      <w:r>
        <w:separator/>
      </w:r>
    </w:p>
  </w:endnote>
  <w:endnote w:type="continuationSeparator" w:id="0">
    <w:p w14:paraId="22AF0E9E" w14:textId="77777777" w:rsidR="007A5852" w:rsidRDefault="007A585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B92C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698D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3018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11E43" w14:textId="77777777" w:rsidR="007A5852" w:rsidRDefault="007A5852" w:rsidP="009139A6">
      <w:r>
        <w:separator/>
      </w:r>
    </w:p>
  </w:footnote>
  <w:footnote w:type="continuationSeparator" w:id="0">
    <w:p w14:paraId="31FE91B7" w14:textId="77777777" w:rsidR="007A5852" w:rsidRDefault="007A585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0CD0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47F7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6EF7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852"/>
    <w:rsid w:val="000666E0"/>
    <w:rsid w:val="002510B7"/>
    <w:rsid w:val="005C130B"/>
    <w:rsid w:val="007A5852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13E35"/>
  <w15:chartTrackingRefBased/>
  <w15:docId w15:val="{6F2DF09C-5F88-4F62-B87E-DAB4F8264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A585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B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2022-05-05T20:28:00Z</dcterms:created>
  <dcterms:modified xsi:type="dcterms:W3CDTF">2022-05-05T20:28:00Z</dcterms:modified>
</cp:coreProperties>
</file>