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BDF5B" w14:textId="77777777" w:rsidR="00204D6C" w:rsidRDefault="00204D6C" w:rsidP="00204D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BRAMLYNG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51348059" w14:textId="77777777" w:rsidR="00204D6C" w:rsidRDefault="00204D6C" w:rsidP="00204D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Canterbury, Kent.</w:t>
      </w:r>
    </w:p>
    <w:p w14:paraId="662CAB73" w14:textId="77777777" w:rsidR="00204D6C" w:rsidRDefault="00204D6C" w:rsidP="00204D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BA41CD" w14:textId="77777777" w:rsidR="00204D6C" w:rsidRDefault="00204D6C" w:rsidP="00204D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7B4C4F" w14:textId="77777777" w:rsidR="00204D6C" w:rsidRDefault="00204D6C" w:rsidP="00204D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32B4FB0" w14:textId="77777777" w:rsidR="00204D6C" w:rsidRDefault="00204D6C" w:rsidP="00204D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F9CD660" w14:textId="77777777" w:rsidR="00204D6C" w:rsidRDefault="00204D6C" w:rsidP="00204D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D8E6A2" w14:textId="77777777" w:rsidR="00204D6C" w:rsidRDefault="00204D6C" w:rsidP="00204D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14B2D0" w14:textId="77777777" w:rsidR="00204D6C" w:rsidRDefault="00204D6C" w:rsidP="00204D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2022</w:t>
      </w:r>
    </w:p>
    <w:p w14:paraId="32198A4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91143" w14:textId="77777777" w:rsidR="00204D6C" w:rsidRDefault="00204D6C" w:rsidP="009139A6">
      <w:r>
        <w:separator/>
      </w:r>
    </w:p>
  </w:endnote>
  <w:endnote w:type="continuationSeparator" w:id="0">
    <w:p w14:paraId="5609CA7F" w14:textId="77777777" w:rsidR="00204D6C" w:rsidRDefault="00204D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EE4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53F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39C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AA52E" w14:textId="77777777" w:rsidR="00204D6C" w:rsidRDefault="00204D6C" w:rsidP="009139A6">
      <w:r>
        <w:separator/>
      </w:r>
    </w:p>
  </w:footnote>
  <w:footnote w:type="continuationSeparator" w:id="0">
    <w:p w14:paraId="658F18FA" w14:textId="77777777" w:rsidR="00204D6C" w:rsidRDefault="00204D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926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994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D7B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6C"/>
    <w:rsid w:val="000666E0"/>
    <w:rsid w:val="00204D6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ED11F"/>
  <w15:chartTrackingRefBased/>
  <w15:docId w15:val="{A02A5AB8-2E53-4FCC-98F0-A53B01D8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04D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2022-05-05T20:27:00Z</dcterms:created>
  <dcterms:modified xsi:type="dcterms:W3CDTF">2022-05-05T20:27:00Z</dcterms:modified>
</cp:coreProperties>
</file>