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07353" w14:textId="73E93186" w:rsidR="006B2F86" w:rsidRDefault="006E6B4B" w:rsidP="00E71FC3">
      <w:pPr>
        <w:pStyle w:val="NoSpacing"/>
      </w:pPr>
      <w:r>
        <w:rPr>
          <w:u w:val="single"/>
        </w:rPr>
        <w:t>Alice BRAMLYNG</w:t>
      </w:r>
      <w:r>
        <w:t xml:space="preserve"> </w:t>
      </w:r>
      <w:proofErr w:type="gramStart"/>
      <w:r>
        <w:t xml:space="preserve">   (</w:t>
      </w:r>
      <w:proofErr w:type="gramEnd"/>
      <w:r>
        <w:t>fl.1445)</w:t>
      </w:r>
    </w:p>
    <w:p w14:paraId="541DE939" w14:textId="16AEFD43" w:rsidR="006E6B4B" w:rsidRDefault="006E6B4B" w:rsidP="00E71FC3">
      <w:pPr>
        <w:pStyle w:val="NoSpacing"/>
      </w:pPr>
      <w:r>
        <w:t>of Canterbury.</w:t>
      </w:r>
    </w:p>
    <w:p w14:paraId="5236A3AB" w14:textId="1531B708" w:rsidR="006E6B4B" w:rsidRDefault="006E6B4B" w:rsidP="00E71FC3">
      <w:pPr>
        <w:pStyle w:val="NoSpacing"/>
      </w:pPr>
    </w:p>
    <w:p w14:paraId="2F477491" w14:textId="634F9D2A" w:rsidR="006E6B4B" w:rsidRDefault="006E6B4B" w:rsidP="00E71FC3">
      <w:pPr>
        <w:pStyle w:val="NoSpacing"/>
      </w:pPr>
    </w:p>
    <w:p w14:paraId="004D40D5" w14:textId="06834A07" w:rsidR="006E6B4B" w:rsidRDefault="006E6B4B" w:rsidP="00E71FC3">
      <w:pPr>
        <w:pStyle w:val="NoSpacing"/>
      </w:pPr>
      <w:r>
        <w:t xml:space="preserve">Daughter of John </w:t>
      </w:r>
      <w:proofErr w:type="spellStart"/>
      <w:r>
        <w:t>Bramlyng</w:t>
      </w:r>
      <w:proofErr w:type="spellEnd"/>
      <w:r>
        <w:t xml:space="preserve"> of Canterbury, </w:t>
      </w:r>
      <w:proofErr w:type="spellStart"/>
      <w:r>
        <w:t>courviser</w:t>
      </w:r>
      <w:proofErr w:type="spellEnd"/>
      <w:r>
        <w:t>(q.v.).   (Cowper p.102)</w:t>
      </w:r>
    </w:p>
    <w:p w14:paraId="38D45FC3" w14:textId="0794212C" w:rsidR="006E6B4B" w:rsidRDefault="006E6B4B" w:rsidP="00E71FC3">
      <w:pPr>
        <w:pStyle w:val="NoSpacing"/>
      </w:pPr>
      <w:r>
        <w:t xml:space="preserve">= John </w:t>
      </w:r>
      <w:proofErr w:type="spellStart"/>
      <w:r>
        <w:t>Beaufith</w:t>
      </w:r>
      <w:proofErr w:type="spellEnd"/>
      <w:r>
        <w:t>(q.v.).   (ibid.)</w:t>
      </w:r>
    </w:p>
    <w:p w14:paraId="58C955A5" w14:textId="3EE791C7" w:rsidR="006E6B4B" w:rsidRDefault="006E6B4B" w:rsidP="00E71FC3">
      <w:pPr>
        <w:pStyle w:val="NoSpacing"/>
      </w:pPr>
    </w:p>
    <w:p w14:paraId="54D05C47" w14:textId="5870F997" w:rsidR="006E6B4B" w:rsidRDefault="006E6B4B" w:rsidP="00E71FC3">
      <w:pPr>
        <w:pStyle w:val="NoSpacing"/>
      </w:pPr>
    </w:p>
    <w:p w14:paraId="012401FB" w14:textId="1D3DC12B" w:rsidR="006E6B4B" w:rsidRDefault="006E6B4B" w:rsidP="00E71FC3">
      <w:pPr>
        <w:pStyle w:val="NoSpacing"/>
      </w:pPr>
      <w:r>
        <w:t xml:space="preserve">9 May 2018 </w:t>
      </w:r>
    </w:p>
    <w:p w14:paraId="65285A4C" w14:textId="581D00FB" w:rsidR="004C1660" w:rsidRDefault="004C1660" w:rsidP="00E71FC3">
      <w:pPr>
        <w:pStyle w:val="NoSpacing"/>
      </w:pPr>
    </w:p>
    <w:p w14:paraId="6BBB822F" w14:textId="77777777" w:rsidR="004C1660" w:rsidRPr="006E6B4B" w:rsidRDefault="004C1660" w:rsidP="00E71FC3">
      <w:pPr>
        <w:pStyle w:val="NoSpacing"/>
      </w:pPr>
      <w:bookmarkStart w:id="0" w:name="_GoBack"/>
      <w:bookmarkEnd w:id="0"/>
    </w:p>
    <w:sectPr w:rsidR="004C1660" w:rsidRPr="006E6B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708DAC" w14:textId="77777777" w:rsidR="006E6B4B" w:rsidRDefault="006E6B4B" w:rsidP="00E71FC3">
      <w:pPr>
        <w:spacing w:after="0" w:line="240" w:lineRule="auto"/>
      </w:pPr>
      <w:r>
        <w:separator/>
      </w:r>
    </w:p>
  </w:endnote>
  <w:endnote w:type="continuationSeparator" w:id="0">
    <w:p w14:paraId="188434E3" w14:textId="77777777" w:rsidR="006E6B4B" w:rsidRDefault="006E6B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F054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52260" w14:textId="77777777" w:rsidR="006E6B4B" w:rsidRDefault="006E6B4B" w:rsidP="00E71FC3">
      <w:pPr>
        <w:spacing w:after="0" w:line="240" w:lineRule="auto"/>
      </w:pPr>
      <w:r>
        <w:separator/>
      </w:r>
    </w:p>
  </w:footnote>
  <w:footnote w:type="continuationSeparator" w:id="0">
    <w:p w14:paraId="404C60F0" w14:textId="77777777" w:rsidR="006E6B4B" w:rsidRDefault="006E6B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B4B"/>
    <w:rsid w:val="001A7C09"/>
    <w:rsid w:val="004C1660"/>
    <w:rsid w:val="00577BD5"/>
    <w:rsid w:val="00656CBA"/>
    <w:rsid w:val="006A1F77"/>
    <w:rsid w:val="006E6B4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0C00F"/>
  <w15:chartTrackingRefBased/>
  <w15:docId w15:val="{83865516-E0C4-441A-8337-F5611ABDB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2018-05-09T21:37:00Z</dcterms:created>
  <dcterms:modified xsi:type="dcterms:W3CDTF">2018-12-31T11:30:00Z</dcterms:modified>
</cp:coreProperties>
</file>