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8169B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BRAMLEY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29E803C3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Lichfield. Cutler.</w:t>
      </w:r>
    </w:p>
    <w:p w14:paraId="44E5264F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FB6FB4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F91F69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William Vernon(q.v.) brought a plaint of trespass in a free warren against him</w:t>
      </w:r>
    </w:p>
    <w:p w14:paraId="2536E2E0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six others.</w:t>
      </w:r>
    </w:p>
    <w:p w14:paraId="45AA7C26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869904D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D1B34A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D7E524" w14:textId="77777777" w:rsidR="00C538B1" w:rsidRDefault="00C538B1" w:rsidP="00C538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7BD957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803F8" w14:textId="77777777" w:rsidR="00C538B1" w:rsidRDefault="00C538B1" w:rsidP="009139A6">
      <w:r>
        <w:separator/>
      </w:r>
    </w:p>
  </w:endnote>
  <w:endnote w:type="continuationSeparator" w:id="0">
    <w:p w14:paraId="00FF18D4" w14:textId="77777777" w:rsidR="00C538B1" w:rsidRDefault="00C538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28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CF6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08F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01D61" w14:textId="77777777" w:rsidR="00C538B1" w:rsidRDefault="00C538B1" w:rsidP="009139A6">
      <w:r>
        <w:separator/>
      </w:r>
    </w:p>
  </w:footnote>
  <w:footnote w:type="continuationSeparator" w:id="0">
    <w:p w14:paraId="59FD5C4F" w14:textId="77777777" w:rsidR="00C538B1" w:rsidRDefault="00C538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81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91A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844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B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38B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06D8F"/>
  <w15:chartTrackingRefBased/>
  <w15:docId w15:val="{5A05348A-462D-4797-8D36-6CA7F471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38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2022-08-15T08:26:00Z</dcterms:created>
  <dcterms:modified xsi:type="dcterms:W3CDTF">2022-08-15T08:27:00Z</dcterms:modified>
</cp:coreProperties>
</file>