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5D39E" w14:textId="77777777" w:rsidR="008A27E2" w:rsidRDefault="008A27E2" w:rsidP="008A27E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BRAMLEY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fl.1465)</w:t>
      </w:r>
    </w:p>
    <w:p w14:paraId="39B4075A" w14:textId="77777777" w:rsidR="008A27E2" w:rsidRDefault="008A27E2" w:rsidP="008A27E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Abbot of Hyde, Winchester.</w:t>
      </w:r>
    </w:p>
    <w:p w14:paraId="4A8ACEF4" w14:textId="77777777" w:rsidR="008A27E2" w:rsidRDefault="008A27E2" w:rsidP="008A27E2">
      <w:pPr>
        <w:pStyle w:val="NoSpacing"/>
        <w:jc w:val="both"/>
        <w:rPr>
          <w:rFonts w:cs="Times New Roman"/>
          <w:szCs w:val="24"/>
          <w:lang w:val="en-GB"/>
        </w:rPr>
      </w:pPr>
    </w:p>
    <w:p w14:paraId="4A323684" w14:textId="77777777" w:rsidR="008A27E2" w:rsidRDefault="008A27E2" w:rsidP="008A27E2">
      <w:pPr>
        <w:pStyle w:val="NoSpacing"/>
        <w:jc w:val="both"/>
        <w:rPr>
          <w:rFonts w:cs="Times New Roman"/>
          <w:szCs w:val="24"/>
          <w:lang w:val="en-GB"/>
        </w:rPr>
      </w:pPr>
    </w:p>
    <w:p w14:paraId="0362318F" w14:textId="77777777" w:rsidR="008A27E2" w:rsidRDefault="008A27E2" w:rsidP="008A27E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1465</w:t>
      </w:r>
      <w:r>
        <w:rPr>
          <w:rFonts w:cs="Times New Roman"/>
          <w:szCs w:val="24"/>
          <w:lang w:val="en-GB"/>
        </w:rPr>
        <w:tab/>
        <w:t>He made a plaint of debt against William Kirkeby of Lewes, Sussex(q.v.).</w:t>
      </w:r>
    </w:p>
    <w:p w14:paraId="6913F8FD" w14:textId="77777777" w:rsidR="008A27E2" w:rsidRDefault="008A27E2" w:rsidP="008A27E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07796">
          <w:rPr>
            <w:rStyle w:val="Hyperlink"/>
            <w:rFonts w:cs="Times New Roman"/>
            <w:szCs w:val="24"/>
            <w:lang w:val="en-GB"/>
          </w:rPr>
          <w:t>http://aalt.law.uh.edu/Indices/CP40Indices/CP40no814/CP40no814Pl.htm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3E43EB09" w14:textId="77777777" w:rsidR="008A27E2" w:rsidRDefault="008A27E2" w:rsidP="008A27E2">
      <w:pPr>
        <w:pStyle w:val="NoSpacing"/>
        <w:jc w:val="both"/>
        <w:rPr>
          <w:rFonts w:cs="Times New Roman"/>
          <w:szCs w:val="24"/>
          <w:lang w:val="en-GB"/>
        </w:rPr>
      </w:pPr>
    </w:p>
    <w:p w14:paraId="4E9C8C0A" w14:textId="77777777" w:rsidR="008A27E2" w:rsidRDefault="008A27E2" w:rsidP="008A27E2">
      <w:pPr>
        <w:pStyle w:val="NoSpacing"/>
        <w:jc w:val="both"/>
        <w:rPr>
          <w:rFonts w:cs="Times New Roman"/>
          <w:szCs w:val="24"/>
          <w:lang w:val="en-GB"/>
        </w:rPr>
      </w:pPr>
    </w:p>
    <w:p w14:paraId="66B53851" w14:textId="77777777" w:rsidR="008A27E2" w:rsidRDefault="008A27E2" w:rsidP="008A27E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9 January 2024</w:t>
      </w:r>
    </w:p>
    <w:p w14:paraId="0979EA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9052D" w14:textId="77777777" w:rsidR="008A27E2" w:rsidRDefault="008A27E2" w:rsidP="009139A6">
      <w:r>
        <w:separator/>
      </w:r>
    </w:p>
  </w:endnote>
  <w:endnote w:type="continuationSeparator" w:id="0">
    <w:p w14:paraId="1C03B640" w14:textId="77777777" w:rsidR="008A27E2" w:rsidRDefault="008A27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932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ACA0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455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FD411" w14:textId="77777777" w:rsidR="008A27E2" w:rsidRDefault="008A27E2" w:rsidP="009139A6">
      <w:r>
        <w:separator/>
      </w:r>
    </w:p>
  </w:footnote>
  <w:footnote w:type="continuationSeparator" w:id="0">
    <w:p w14:paraId="39554857" w14:textId="77777777" w:rsidR="008A27E2" w:rsidRDefault="008A27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719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006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A00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7E2"/>
    <w:rsid w:val="000666E0"/>
    <w:rsid w:val="002510B7"/>
    <w:rsid w:val="005C130B"/>
    <w:rsid w:val="00826F5C"/>
    <w:rsid w:val="008A27E2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F3283"/>
  <w15:chartTrackingRefBased/>
  <w15:docId w15:val="{D414299D-F461-488A-B1C5-D789AF86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A27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2024-01-15T16:20:00Z</dcterms:created>
  <dcterms:modified xsi:type="dcterms:W3CDTF">2024-01-15T16:20:00Z</dcterms:modified>
</cp:coreProperties>
</file>