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932C7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BRAMLEY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F3DD11C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8C10B1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6910F7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Wynslowe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made a plaint of debt against William</w:t>
      </w:r>
    </w:p>
    <w:p w14:paraId="5ABCDC8D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Bladesmyth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Doncaster(q.v.).</w:t>
      </w:r>
    </w:p>
    <w:p w14:paraId="1A65E62A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23BA409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10D1BF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4B7C7C" w14:textId="77777777" w:rsidR="00B24E40" w:rsidRDefault="00B24E40" w:rsidP="00B24E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2022</w:t>
      </w:r>
    </w:p>
    <w:p w14:paraId="0CE9C2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9F0B1" w14:textId="77777777" w:rsidR="00B24E40" w:rsidRDefault="00B24E40" w:rsidP="009139A6">
      <w:r>
        <w:separator/>
      </w:r>
    </w:p>
  </w:endnote>
  <w:endnote w:type="continuationSeparator" w:id="0">
    <w:p w14:paraId="744C5E3A" w14:textId="77777777" w:rsidR="00B24E40" w:rsidRDefault="00B24E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28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FC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D1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D9FD" w14:textId="77777777" w:rsidR="00B24E40" w:rsidRDefault="00B24E40" w:rsidP="009139A6">
      <w:r>
        <w:separator/>
      </w:r>
    </w:p>
  </w:footnote>
  <w:footnote w:type="continuationSeparator" w:id="0">
    <w:p w14:paraId="5D6D713C" w14:textId="77777777" w:rsidR="00B24E40" w:rsidRDefault="00B24E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C5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CB7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05F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40"/>
    <w:rsid w:val="000666E0"/>
    <w:rsid w:val="002510B7"/>
    <w:rsid w:val="005C130B"/>
    <w:rsid w:val="00826F5C"/>
    <w:rsid w:val="009139A6"/>
    <w:rsid w:val="009448BB"/>
    <w:rsid w:val="00A3176C"/>
    <w:rsid w:val="00AE65F8"/>
    <w:rsid w:val="00B24E4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EE0B"/>
  <w15:chartTrackingRefBased/>
  <w15:docId w15:val="{363AD406-7320-4725-97DF-C7852447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4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2022-08-06T15:00:00Z</dcterms:created>
  <dcterms:modified xsi:type="dcterms:W3CDTF">2022-08-06T15:00:00Z</dcterms:modified>
</cp:coreProperties>
</file>