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A6976" w14:textId="4A2B8947" w:rsidR="00BA00AB" w:rsidRDefault="002554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BRAMLEY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fl.1468-9)</w:t>
      </w:r>
    </w:p>
    <w:p w14:paraId="05755F34" w14:textId="77777777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02D1EECA" w14:textId="77777777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27BE3" w14:textId="77777777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78D1D" w14:textId="06B0DBAD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8-9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7C8D465B" w14:textId="77777777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52D1136F" w14:textId="6B7D940C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9E36543" w14:textId="77777777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0904F" w14:textId="77777777" w:rsidR="002554D0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CFFCB" w14:textId="77777777" w:rsidR="002554D0" w:rsidRPr="008076F4" w:rsidRDefault="002554D0" w:rsidP="0025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033E3B4B" w14:textId="77777777" w:rsidR="002554D0" w:rsidRPr="002554D0" w:rsidRDefault="002554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554D0" w:rsidRPr="002554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13B04" w14:textId="77777777" w:rsidR="002554D0" w:rsidRDefault="002554D0" w:rsidP="009139A6">
      <w:r>
        <w:separator/>
      </w:r>
    </w:p>
  </w:endnote>
  <w:endnote w:type="continuationSeparator" w:id="0">
    <w:p w14:paraId="15FAF709" w14:textId="77777777" w:rsidR="002554D0" w:rsidRDefault="002554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0E5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8EC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2E1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CA23E" w14:textId="77777777" w:rsidR="002554D0" w:rsidRDefault="002554D0" w:rsidP="009139A6">
      <w:r>
        <w:separator/>
      </w:r>
    </w:p>
  </w:footnote>
  <w:footnote w:type="continuationSeparator" w:id="0">
    <w:p w14:paraId="4D1D47B7" w14:textId="77777777" w:rsidR="002554D0" w:rsidRDefault="002554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504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DAC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A8D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D0"/>
    <w:rsid w:val="000666E0"/>
    <w:rsid w:val="002510B7"/>
    <w:rsid w:val="002554D0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801B6"/>
  <w15:chartTrackingRefBased/>
  <w15:docId w15:val="{6A7F7853-3466-4797-A21C-D3C0492E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2021-03-18T18:42:00Z</dcterms:created>
  <dcterms:modified xsi:type="dcterms:W3CDTF">2021-03-18T18:43:00Z</dcterms:modified>
</cp:coreProperties>
</file>