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E6817" w14:textId="77777777" w:rsidR="00792DC1" w:rsidRDefault="00792DC1" w:rsidP="00792D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Johane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BRAMFELD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fl.1504)</w:t>
      </w:r>
    </w:p>
    <w:p w14:paraId="485BF1E1" w14:textId="77777777" w:rsidR="00792DC1" w:rsidRDefault="00792DC1" w:rsidP="00792D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Faversham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0A5B0F12" w14:textId="77777777" w:rsidR="00792DC1" w:rsidRDefault="00792DC1" w:rsidP="00792D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25DE035" w14:textId="77777777" w:rsidR="00792DC1" w:rsidRDefault="00792DC1" w:rsidP="00792D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6F33B6" w14:textId="77777777" w:rsidR="00792DC1" w:rsidRDefault="00792DC1" w:rsidP="00792DC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1504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331F9A85" w14:textId="77777777" w:rsidR="00792DC1" w:rsidRDefault="00792DC1" w:rsidP="00792D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82406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https://www.kentarchaeology.org.uk/Research/Libr/Wills/NameOrder/B.htm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5E77AC24" w14:textId="77777777" w:rsidR="00792DC1" w:rsidRDefault="00792DC1" w:rsidP="00792D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013DA63" w14:textId="77777777" w:rsidR="00792DC1" w:rsidRDefault="00792DC1" w:rsidP="00792D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ADE4BB" w14:textId="77777777" w:rsidR="00792DC1" w:rsidRDefault="00792DC1" w:rsidP="00792D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2022</w:t>
      </w:r>
    </w:p>
    <w:p w14:paraId="03B0B73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3E30F" w14:textId="77777777" w:rsidR="00792DC1" w:rsidRDefault="00792DC1" w:rsidP="009139A6">
      <w:r>
        <w:separator/>
      </w:r>
    </w:p>
  </w:endnote>
  <w:endnote w:type="continuationSeparator" w:id="0">
    <w:p w14:paraId="3EAEBF56" w14:textId="77777777" w:rsidR="00792DC1" w:rsidRDefault="00792D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D5D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2B26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BD4D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0F7DF" w14:textId="77777777" w:rsidR="00792DC1" w:rsidRDefault="00792DC1" w:rsidP="009139A6">
      <w:r>
        <w:separator/>
      </w:r>
    </w:p>
  </w:footnote>
  <w:footnote w:type="continuationSeparator" w:id="0">
    <w:p w14:paraId="314477DE" w14:textId="77777777" w:rsidR="00792DC1" w:rsidRDefault="00792D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AF4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AD8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DCB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DC1"/>
    <w:rsid w:val="000666E0"/>
    <w:rsid w:val="002510B7"/>
    <w:rsid w:val="005C130B"/>
    <w:rsid w:val="00792DC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6A550"/>
  <w15:chartTrackingRefBased/>
  <w15:docId w15:val="{317E4A1B-D138-491D-8D12-8BB84291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92D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2022-05-05T20:25:00Z</dcterms:created>
  <dcterms:modified xsi:type="dcterms:W3CDTF">2022-05-05T20:27:00Z</dcterms:modified>
</cp:coreProperties>
</file>