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0BE" w:rsidRDefault="002D20BE" w:rsidP="002D20B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William BRAME</w:t>
      </w:r>
      <w:r>
        <w:rPr>
          <w:rFonts w:ascii="Times New Roman"/>
          <w:sz w:val="24"/>
          <w:szCs w:val="24"/>
        </w:rPr>
        <w:t xml:space="preserve">       (fl.1447)</w:t>
      </w:r>
    </w:p>
    <w:p w:rsidR="002D20BE" w:rsidRDefault="002D20BE" w:rsidP="002D20B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Tailor.</w:t>
      </w:r>
    </w:p>
    <w:p w:rsidR="002D20BE" w:rsidRDefault="002D20BE" w:rsidP="002D20B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D20BE" w:rsidRDefault="002D20BE" w:rsidP="002D20B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D20BE" w:rsidRDefault="002D20BE" w:rsidP="002D20B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    He became a Freeman.  (R.F.Y. p.167)</w:t>
      </w:r>
    </w:p>
    <w:p w:rsidR="002D20BE" w:rsidRDefault="002D20BE" w:rsidP="002D20B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D20BE" w:rsidRDefault="002D20BE" w:rsidP="002D20BE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D20BE" w:rsidRDefault="002D20BE" w:rsidP="002D20BE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28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0BE" w:rsidRDefault="002D20BE" w:rsidP="00920DE3">
      <w:pPr>
        <w:spacing w:after="0" w:line="240" w:lineRule="auto"/>
      </w:pPr>
      <w:r>
        <w:separator/>
      </w:r>
    </w:p>
  </w:endnote>
  <w:endnote w:type="continuationSeparator" w:id="0">
    <w:p w:rsidR="002D20BE" w:rsidRDefault="002D20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0BE" w:rsidRDefault="002D20BE" w:rsidP="00920DE3">
      <w:pPr>
        <w:spacing w:after="0" w:line="240" w:lineRule="auto"/>
      </w:pPr>
      <w:r>
        <w:separator/>
      </w:r>
    </w:p>
  </w:footnote>
  <w:footnote w:type="continuationSeparator" w:id="0">
    <w:p w:rsidR="002D20BE" w:rsidRDefault="002D20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0BE"/>
    <w:rsid w:val="00120749"/>
    <w:rsid w:val="002D20B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D20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D20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2014-01-08T21:28:00Z</dcterms:created>
  <dcterms:modified xsi:type="dcterms:W3CDTF">2014-01-08T21:29:00Z</dcterms:modified>
</cp:coreProperties>
</file>