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877E8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William BRAME</w:t>
      </w:r>
      <w:r>
        <w:rPr>
          <w:rStyle w:val="s1"/>
        </w:rPr>
        <w:t xml:space="preserve">      (fl.1505)</w:t>
      </w:r>
    </w:p>
    <w:p w14:paraId="485CC02B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Flixton</w:t>
      </w:r>
      <w:proofErr w:type="spellEnd"/>
      <w:r>
        <w:rPr>
          <w:rStyle w:val="s1"/>
        </w:rPr>
        <w:t>, Suffolk.</w:t>
      </w:r>
    </w:p>
    <w:p w14:paraId="29451700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</w:p>
    <w:p w14:paraId="5A902B9F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</w:p>
    <w:p w14:paraId="67E65DAF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0BA4E422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79)</w:t>
      </w:r>
    </w:p>
    <w:p w14:paraId="4FD0B2DC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</w:p>
    <w:p w14:paraId="146A78D7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</w:p>
    <w:p w14:paraId="53AA9E8E" w14:textId="77777777" w:rsidR="002B284C" w:rsidRDefault="002B284C" w:rsidP="002B284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14 January 2020</w:t>
      </w:r>
    </w:p>
    <w:p w14:paraId="348BA5E5" w14:textId="77777777" w:rsidR="006B2F86" w:rsidRPr="00E71FC3" w:rsidRDefault="002B284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41BFD" w14:textId="77777777" w:rsidR="002B284C" w:rsidRDefault="002B284C" w:rsidP="00E71FC3">
      <w:pPr>
        <w:spacing w:after="0" w:line="240" w:lineRule="auto"/>
      </w:pPr>
      <w:r>
        <w:separator/>
      </w:r>
    </w:p>
  </w:endnote>
  <w:endnote w:type="continuationSeparator" w:id="0">
    <w:p w14:paraId="55A104DB" w14:textId="77777777" w:rsidR="002B284C" w:rsidRDefault="002B28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241C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81416" w14:textId="77777777" w:rsidR="002B284C" w:rsidRDefault="002B284C" w:rsidP="00E71FC3">
      <w:pPr>
        <w:spacing w:after="0" w:line="240" w:lineRule="auto"/>
      </w:pPr>
      <w:r>
        <w:separator/>
      </w:r>
    </w:p>
  </w:footnote>
  <w:footnote w:type="continuationSeparator" w:id="0">
    <w:p w14:paraId="39149EBF" w14:textId="77777777" w:rsidR="002B284C" w:rsidRDefault="002B28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84C"/>
    <w:rsid w:val="001A7C09"/>
    <w:rsid w:val="002B284C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8623A"/>
  <w15:chartTrackingRefBased/>
  <w15:docId w15:val="{1201737A-0DC7-4883-BF14-DB445A07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2B284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B284C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2020-01-16T19:31:00Z</dcterms:created>
  <dcterms:modified xsi:type="dcterms:W3CDTF">2020-01-16T19:32:00Z</dcterms:modified>
</cp:coreProperties>
</file>