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64E18" w14:textId="77777777" w:rsidR="002D5C83" w:rsidRDefault="002D5C83" w:rsidP="002D5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John BRAME (</w:t>
      </w:r>
      <w:proofErr w:type="gramStart"/>
      <w:r>
        <w:rPr>
          <w:rFonts w:cs="Times New Roman"/>
          <w:szCs w:val="24"/>
          <w:u w:val="single"/>
        </w:rPr>
        <w:t>BRAHAM)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(d.1420)</w:t>
      </w:r>
    </w:p>
    <w:p w14:paraId="2D1EC350" w14:textId="77777777" w:rsidR="002D5C83" w:rsidRDefault="002D5C83" w:rsidP="002D5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Brantham, Suffolk.</w:t>
      </w:r>
    </w:p>
    <w:p w14:paraId="1037B0AD" w14:textId="77777777" w:rsidR="002D5C83" w:rsidRDefault="002D5C83" w:rsidP="002D5C83">
      <w:pPr>
        <w:pStyle w:val="NoSpacing"/>
        <w:rPr>
          <w:rFonts w:cs="Times New Roman"/>
          <w:szCs w:val="24"/>
        </w:rPr>
      </w:pPr>
    </w:p>
    <w:p w14:paraId="4381A3CE" w14:textId="77777777" w:rsidR="002D5C83" w:rsidRDefault="002D5C83" w:rsidP="002D5C83">
      <w:pPr>
        <w:pStyle w:val="NoSpacing"/>
        <w:rPr>
          <w:rFonts w:cs="Times New Roman"/>
          <w:szCs w:val="24"/>
        </w:rPr>
      </w:pPr>
    </w:p>
    <w:p w14:paraId="5F75F033" w14:textId="77777777" w:rsidR="002D5C83" w:rsidRDefault="002D5C83" w:rsidP="002D5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Sir John Braham of </w:t>
      </w:r>
      <w:proofErr w:type="gramStart"/>
      <w:r>
        <w:rPr>
          <w:rFonts w:cs="Times New Roman"/>
          <w:szCs w:val="24"/>
        </w:rPr>
        <w:t>Brantham(</w:t>
      </w:r>
      <w:proofErr w:type="gramEnd"/>
      <w:r>
        <w:rPr>
          <w:rFonts w:cs="Times New Roman"/>
          <w:szCs w:val="24"/>
        </w:rPr>
        <w:t>d.1375).</w:t>
      </w:r>
    </w:p>
    <w:p w14:paraId="4A8CB09D" w14:textId="77777777" w:rsidR="002D5C83" w:rsidRDefault="002D5C83" w:rsidP="002D5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E77B48">
          <w:rPr>
            <w:rStyle w:val="Hyperlink"/>
            <w:rFonts w:cs="Times New Roman"/>
            <w:szCs w:val="24"/>
          </w:rPr>
          <w:t>https://www.historyofparliamentonline.org/volume/1386-1421/member/braham-%28brame%29-sir-john-1420</w:t>
        </w:r>
      </w:hyperlink>
      <w:r>
        <w:rPr>
          <w:rFonts w:cs="Times New Roman"/>
          <w:szCs w:val="24"/>
        </w:rPr>
        <w:t xml:space="preserve"> )</w:t>
      </w:r>
    </w:p>
    <w:p w14:paraId="126059F2" w14:textId="77777777" w:rsidR="002D5C83" w:rsidRDefault="002D5C83" w:rsidP="002D5C83">
      <w:pPr>
        <w:pStyle w:val="NoSpacing"/>
        <w:rPr>
          <w:rFonts w:cs="Times New Roman"/>
          <w:szCs w:val="24"/>
        </w:rPr>
      </w:pPr>
    </w:p>
    <w:p w14:paraId="15674367" w14:textId="77777777" w:rsidR="002D5C83" w:rsidRDefault="002D5C83" w:rsidP="002D5C83">
      <w:pPr>
        <w:pStyle w:val="NoSpacing"/>
        <w:rPr>
          <w:rFonts w:cs="Times New Roman"/>
          <w:szCs w:val="24"/>
        </w:rPr>
      </w:pPr>
    </w:p>
    <w:p w14:paraId="35917985" w14:textId="77777777" w:rsidR="002D5C83" w:rsidRDefault="002D5C83" w:rsidP="002D5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2 Joan(q.v.), widow of Thomas </w:t>
      </w:r>
      <w:proofErr w:type="spellStart"/>
      <w:r>
        <w:rPr>
          <w:rFonts w:cs="Times New Roman"/>
          <w:szCs w:val="24"/>
        </w:rPr>
        <w:t>Visdelou</w:t>
      </w:r>
      <w:proofErr w:type="spellEnd"/>
      <w:r>
        <w:rPr>
          <w:rFonts w:cs="Times New Roman"/>
          <w:szCs w:val="24"/>
        </w:rPr>
        <w:t>.    (ibid.)</w:t>
      </w:r>
    </w:p>
    <w:p w14:paraId="28EFB883" w14:textId="77777777" w:rsidR="002D5C83" w:rsidRDefault="002D5C83" w:rsidP="002D5C83">
      <w:pPr>
        <w:pStyle w:val="NoSpacing"/>
        <w:rPr>
          <w:rFonts w:cs="Times New Roman"/>
          <w:szCs w:val="24"/>
        </w:rPr>
      </w:pPr>
    </w:p>
    <w:p w14:paraId="0F864139" w14:textId="77777777" w:rsidR="002D5C83" w:rsidRDefault="002D5C83" w:rsidP="002D5C83">
      <w:pPr>
        <w:pStyle w:val="NoSpacing"/>
        <w:rPr>
          <w:rFonts w:cs="Times New Roman"/>
          <w:szCs w:val="24"/>
        </w:rPr>
      </w:pPr>
    </w:p>
    <w:p w14:paraId="2C80F40F" w14:textId="77777777" w:rsidR="002D5C83" w:rsidRDefault="002D5C83" w:rsidP="002D5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M.P. Suffolk.    (ibid.)</w:t>
      </w:r>
    </w:p>
    <w:p w14:paraId="6A1FC0CF" w14:textId="77777777" w:rsidR="002D5C83" w:rsidRDefault="002D5C83" w:rsidP="002D5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Feb.1420</w:t>
      </w:r>
      <w:r>
        <w:rPr>
          <w:rFonts w:cs="Times New Roman"/>
          <w:szCs w:val="24"/>
        </w:rPr>
        <w:tab/>
        <w:t>He died.   (ibid.)</w:t>
      </w:r>
    </w:p>
    <w:p w14:paraId="5F34AB7A" w14:textId="77777777" w:rsidR="002D5C83" w:rsidRDefault="002D5C83" w:rsidP="002D5C83">
      <w:pPr>
        <w:pStyle w:val="NoSpacing"/>
        <w:rPr>
          <w:rFonts w:cs="Times New Roman"/>
          <w:szCs w:val="24"/>
        </w:rPr>
      </w:pPr>
    </w:p>
    <w:p w14:paraId="02A33ED7" w14:textId="77777777" w:rsidR="002D5C83" w:rsidRDefault="002D5C83" w:rsidP="002D5C83">
      <w:pPr>
        <w:pStyle w:val="NoSpacing"/>
        <w:rPr>
          <w:rFonts w:cs="Times New Roman"/>
          <w:szCs w:val="24"/>
        </w:rPr>
      </w:pPr>
    </w:p>
    <w:p w14:paraId="4BAE7793" w14:textId="77777777" w:rsidR="002D5C83" w:rsidRDefault="002D5C83" w:rsidP="002D5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2024</w:t>
      </w:r>
    </w:p>
    <w:p w14:paraId="732A730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E47012" w14:textId="77777777" w:rsidR="002D5C83" w:rsidRDefault="002D5C83" w:rsidP="009139A6">
      <w:r>
        <w:separator/>
      </w:r>
    </w:p>
  </w:endnote>
  <w:endnote w:type="continuationSeparator" w:id="0">
    <w:p w14:paraId="1BD6960C" w14:textId="77777777" w:rsidR="002D5C83" w:rsidRDefault="002D5C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192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DEB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A4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60199F" w14:textId="77777777" w:rsidR="002D5C83" w:rsidRDefault="002D5C83" w:rsidP="009139A6">
      <w:r>
        <w:separator/>
      </w:r>
    </w:p>
  </w:footnote>
  <w:footnote w:type="continuationSeparator" w:id="0">
    <w:p w14:paraId="0FB18F45" w14:textId="77777777" w:rsidR="002D5C83" w:rsidRDefault="002D5C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0C2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BD3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385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83"/>
    <w:rsid w:val="000666E0"/>
    <w:rsid w:val="002510B7"/>
    <w:rsid w:val="00270799"/>
    <w:rsid w:val="002D5C8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A1612"/>
  <w15:chartTrackingRefBased/>
  <w15:docId w15:val="{FAD7FA0F-9A1D-4969-BADC-C0B32D45D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5C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istoryofparliamentonline.org/volume/1386-1421/member/braham-%28brame%29-sir-john-14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2024-06-04T18:40:00Z</dcterms:created>
  <dcterms:modified xsi:type="dcterms:W3CDTF">2024-06-04T18:40:00Z</dcterms:modified>
</cp:coreProperties>
</file>