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C68F1" w14:textId="4983E6AA" w:rsidR="00C72B81" w:rsidRDefault="00C72B81" w:rsidP="00C72B81">
      <w:pPr>
        <w:pStyle w:val="NoSpacing"/>
        <w:tabs>
          <w:tab w:val="left" w:pos="720"/>
        </w:tabs>
      </w:pPr>
      <w:r>
        <w:rPr>
          <w:u w:val="single"/>
        </w:rPr>
        <w:t>Robert BRAME</w:t>
      </w:r>
      <w:r>
        <w:t xml:space="preserve">   </w:t>
      </w:r>
      <w:proofErr w:type="gramStart"/>
      <w:r>
        <w:t xml:space="preserve">   (</w:t>
      </w:r>
      <w:proofErr w:type="gramEnd"/>
      <w:r>
        <w:t>fl.1483</w:t>
      </w:r>
      <w:r w:rsidR="00E919A6">
        <w:t>-4</w:t>
      </w:r>
      <w:r>
        <w:t>)</w:t>
      </w:r>
    </w:p>
    <w:p w14:paraId="0C92A372" w14:textId="7BABF947" w:rsidR="00C72B81" w:rsidRDefault="00C72B81" w:rsidP="00C72B81">
      <w:pPr>
        <w:pStyle w:val="NoSpacing"/>
        <w:tabs>
          <w:tab w:val="left" w:pos="720"/>
        </w:tabs>
      </w:pPr>
      <w:r>
        <w:t xml:space="preserve">of Leighton Buzzard, Buckinghamshire. </w:t>
      </w:r>
      <w:r w:rsidR="00E919A6">
        <w:t>Husbandman and tax collector.</w:t>
      </w:r>
    </w:p>
    <w:p w14:paraId="7095013C" w14:textId="77777777" w:rsidR="00C72B81" w:rsidRDefault="00C72B81" w:rsidP="00C72B81">
      <w:pPr>
        <w:pStyle w:val="NoSpacing"/>
        <w:tabs>
          <w:tab w:val="left" w:pos="720"/>
        </w:tabs>
      </w:pPr>
    </w:p>
    <w:p w14:paraId="1F5D5D2D" w14:textId="77777777" w:rsidR="00C72B81" w:rsidRDefault="00C72B81" w:rsidP="00C72B81">
      <w:pPr>
        <w:pStyle w:val="NoSpacing"/>
        <w:tabs>
          <w:tab w:val="left" w:pos="720"/>
        </w:tabs>
      </w:pPr>
    </w:p>
    <w:p w14:paraId="5BCC3CEC" w14:textId="77777777" w:rsidR="00C72B81" w:rsidRDefault="00C72B81" w:rsidP="00C72B81">
      <w:pPr>
        <w:pStyle w:val="NoSpacing"/>
        <w:tabs>
          <w:tab w:val="left" w:pos="720"/>
        </w:tabs>
      </w:pPr>
      <w:r>
        <w:tab/>
        <w:t>1483</w:t>
      </w:r>
      <w:r>
        <w:tab/>
        <w:t xml:space="preserve">Joan </w:t>
      </w:r>
      <w:proofErr w:type="spellStart"/>
      <w:r>
        <w:t>Batell</w:t>
      </w:r>
      <w:proofErr w:type="spellEnd"/>
      <w:r>
        <w:t xml:space="preserve">(q.v.) brought a plaint of land against him, John </w:t>
      </w:r>
    </w:p>
    <w:p w14:paraId="4549FEB4" w14:textId="77777777" w:rsidR="00C72B81" w:rsidRDefault="00C72B81" w:rsidP="00C72B81">
      <w:pPr>
        <w:pStyle w:val="NoSpacing"/>
        <w:tabs>
          <w:tab w:val="left" w:pos="720"/>
        </w:tabs>
      </w:pPr>
      <w:r>
        <w:tab/>
      </w:r>
      <w:r>
        <w:tab/>
      </w:r>
      <w:proofErr w:type="spellStart"/>
      <w:r>
        <w:t>Goderyche</w:t>
      </w:r>
      <w:proofErr w:type="spellEnd"/>
      <w:r>
        <w:t xml:space="preserve">(q.v.), John More(q.v.), John </w:t>
      </w:r>
      <w:proofErr w:type="spellStart"/>
      <w:r>
        <w:t>Byllyngdon</w:t>
      </w:r>
      <w:proofErr w:type="spellEnd"/>
      <w:r>
        <w:t>(q.v.), William</w:t>
      </w:r>
    </w:p>
    <w:p w14:paraId="42BD187B" w14:textId="77777777" w:rsidR="00C72B81" w:rsidRDefault="00C72B81" w:rsidP="00C72B81">
      <w:pPr>
        <w:pStyle w:val="NoSpacing"/>
        <w:tabs>
          <w:tab w:val="left" w:pos="720"/>
        </w:tabs>
      </w:pPr>
      <w:r>
        <w:tab/>
      </w:r>
      <w:r>
        <w:tab/>
      </w:r>
      <w:proofErr w:type="spellStart"/>
      <w:r>
        <w:t>Evyngton</w:t>
      </w:r>
      <w:proofErr w:type="spellEnd"/>
      <w:r>
        <w:t xml:space="preserve">(q.v.), Robert </w:t>
      </w:r>
      <w:proofErr w:type="spellStart"/>
      <w:r>
        <w:t>Ryotte</w:t>
      </w:r>
      <w:proofErr w:type="spellEnd"/>
      <w:r>
        <w:t xml:space="preserve">(q.v.) and Thomas </w:t>
      </w:r>
      <w:proofErr w:type="spellStart"/>
      <w:r>
        <w:t>Foukes</w:t>
      </w:r>
      <w:proofErr w:type="spellEnd"/>
      <w:r>
        <w:t>(q.v.), all of Leighton</w:t>
      </w:r>
    </w:p>
    <w:p w14:paraId="6B60FF65" w14:textId="77777777" w:rsidR="00C72B81" w:rsidRDefault="00C72B81" w:rsidP="00C72B81">
      <w:pPr>
        <w:pStyle w:val="NoSpacing"/>
        <w:tabs>
          <w:tab w:val="left" w:pos="720"/>
        </w:tabs>
      </w:pPr>
      <w:r>
        <w:tab/>
      </w:r>
      <w:r>
        <w:tab/>
        <w:t>Buzzard, Buckinghamshire.</w:t>
      </w:r>
    </w:p>
    <w:p w14:paraId="0332C84C" w14:textId="6434E052" w:rsidR="00C72B81" w:rsidRDefault="00C72B81" w:rsidP="00C72B81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14:paraId="09619ADD" w14:textId="77777777" w:rsidR="00E919A6" w:rsidRDefault="00E919A6" w:rsidP="00E919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Richard Mason of </w:t>
      </w:r>
      <w:proofErr w:type="spellStart"/>
      <w:r>
        <w:rPr>
          <w:rFonts w:ascii="Times New Roman" w:hAnsi="Times New Roman" w:cs="Times New Roman"/>
        </w:rPr>
        <w:t>Renhold</w:t>
      </w:r>
      <w:proofErr w:type="spellEnd"/>
      <w:r>
        <w:rPr>
          <w:rFonts w:ascii="Times New Roman" w:hAnsi="Times New Roman" w:cs="Times New Roman"/>
        </w:rPr>
        <w:t>(q.v.), Nicholas Baron of Marston</w:t>
      </w:r>
    </w:p>
    <w:p w14:paraId="007ED825" w14:textId="77777777" w:rsidR="00E919A6" w:rsidRDefault="00E919A6" w:rsidP="00E919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Moretain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Hille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Lidlington</w:t>
      </w:r>
      <w:proofErr w:type="spellEnd"/>
      <w:r>
        <w:rPr>
          <w:rFonts w:ascii="Times New Roman" w:hAnsi="Times New Roman" w:cs="Times New Roman"/>
        </w:rPr>
        <w:t>(q.v.) made a plaint of debt</w:t>
      </w:r>
    </w:p>
    <w:p w14:paraId="1D36BE56" w14:textId="77777777" w:rsidR="00E919A6" w:rsidRDefault="00E919A6" w:rsidP="00E919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John Broughton, esquire(q.v.).</w:t>
      </w:r>
    </w:p>
    <w:p w14:paraId="5830BA3D" w14:textId="77777777" w:rsidR="00E919A6" w:rsidRDefault="00E919A6" w:rsidP="00E919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B8E9E73" w14:textId="77777777" w:rsidR="00E919A6" w:rsidRDefault="00E919A6" w:rsidP="00C72B81">
      <w:pPr>
        <w:pStyle w:val="NoSpacing"/>
      </w:pPr>
    </w:p>
    <w:p w14:paraId="4E3AAFCD" w14:textId="77777777" w:rsidR="00C72B81" w:rsidRDefault="00C72B81" w:rsidP="00C72B81">
      <w:pPr>
        <w:pStyle w:val="NoSpacing"/>
      </w:pPr>
    </w:p>
    <w:p w14:paraId="3C771B0D" w14:textId="77777777" w:rsidR="00C72B81" w:rsidRDefault="00C72B81" w:rsidP="00C72B81">
      <w:pPr>
        <w:pStyle w:val="NoSpacing"/>
      </w:pPr>
    </w:p>
    <w:p w14:paraId="40558875" w14:textId="6065A910" w:rsidR="00C72B81" w:rsidRDefault="00C72B81" w:rsidP="00C72B81">
      <w:pPr>
        <w:pStyle w:val="NoSpacing"/>
        <w:tabs>
          <w:tab w:val="left" w:pos="720"/>
        </w:tabs>
      </w:pPr>
      <w:r>
        <w:t>6 February 2017</w:t>
      </w:r>
    </w:p>
    <w:p w14:paraId="3713A660" w14:textId="652EAE06" w:rsidR="00E919A6" w:rsidRDefault="00E919A6" w:rsidP="00C72B81">
      <w:pPr>
        <w:pStyle w:val="NoSpacing"/>
        <w:tabs>
          <w:tab w:val="left" w:pos="720"/>
        </w:tabs>
      </w:pPr>
      <w:r>
        <w:t>31 December 2018</w:t>
      </w:r>
      <w:bookmarkStart w:id="0" w:name="_GoBack"/>
      <w:bookmarkEnd w:id="0"/>
    </w:p>
    <w:p w14:paraId="2C60B5F7" w14:textId="77777777" w:rsidR="006B2F86" w:rsidRPr="00E71FC3" w:rsidRDefault="00E919A6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8D1EB" w14:textId="77777777" w:rsidR="00C72B81" w:rsidRDefault="00C72B81" w:rsidP="00E71FC3">
      <w:r>
        <w:separator/>
      </w:r>
    </w:p>
  </w:endnote>
  <w:endnote w:type="continuationSeparator" w:id="0">
    <w:p w14:paraId="5FAFF35B" w14:textId="77777777" w:rsidR="00C72B81" w:rsidRDefault="00C72B8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32A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186D2" w14:textId="77777777" w:rsidR="00C72B81" w:rsidRDefault="00C72B81" w:rsidP="00E71FC3">
      <w:r>
        <w:separator/>
      </w:r>
    </w:p>
  </w:footnote>
  <w:footnote w:type="continuationSeparator" w:id="0">
    <w:p w14:paraId="3798B82B" w14:textId="77777777" w:rsidR="00C72B81" w:rsidRDefault="00C72B8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B81"/>
    <w:rsid w:val="001A7C09"/>
    <w:rsid w:val="00577BD5"/>
    <w:rsid w:val="00656CBA"/>
    <w:rsid w:val="006A1F77"/>
    <w:rsid w:val="00733BE7"/>
    <w:rsid w:val="00AB52E8"/>
    <w:rsid w:val="00B16D3F"/>
    <w:rsid w:val="00BB41AC"/>
    <w:rsid w:val="00C72B81"/>
    <w:rsid w:val="00E71FC3"/>
    <w:rsid w:val="00E919A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F2E82"/>
  <w15:chartTrackingRefBased/>
  <w15:docId w15:val="{BE8C8FF6-6E9D-416D-82D2-B4CCAEA7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19A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72B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2017-02-09T20:29:00Z</dcterms:created>
  <dcterms:modified xsi:type="dcterms:W3CDTF">2018-12-31T11:29:00Z</dcterms:modified>
</cp:coreProperties>
</file>