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2E2287" w14:textId="77777777" w:rsidR="008F71C2" w:rsidRDefault="008F71C2" w:rsidP="008F71C2">
      <w:pPr>
        <w:pStyle w:val="NoSpacing"/>
      </w:pPr>
      <w:r>
        <w:rPr>
          <w:u w:val="single"/>
        </w:rPr>
        <w:t>John BRAME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03EF3D49" w14:textId="77777777" w:rsidR="008F71C2" w:rsidRDefault="008F71C2" w:rsidP="008F71C2">
      <w:pPr>
        <w:pStyle w:val="NoSpacing"/>
      </w:pPr>
      <w:r>
        <w:t xml:space="preserve">of </w:t>
      </w:r>
      <w:proofErr w:type="spellStart"/>
      <w:r>
        <w:t>Ixworth</w:t>
      </w:r>
      <w:proofErr w:type="spellEnd"/>
      <w:r>
        <w:t>, Suffolk. Mercer.</w:t>
      </w:r>
    </w:p>
    <w:p w14:paraId="0C0EBB64" w14:textId="77777777" w:rsidR="008F71C2" w:rsidRDefault="008F71C2" w:rsidP="008F71C2">
      <w:pPr>
        <w:pStyle w:val="NoSpacing"/>
      </w:pPr>
    </w:p>
    <w:p w14:paraId="2C37A2B4" w14:textId="77777777" w:rsidR="008F71C2" w:rsidRDefault="008F71C2" w:rsidP="008F71C2">
      <w:pPr>
        <w:pStyle w:val="NoSpacing"/>
      </w:pPr>
    </w:p>
    <w:p w14:paraId="6D698FC8" w14:textId="77777777" w:rsidR="008F71C2" w:rsidRDefault="008F71C2" w:rsidP="008F71C2">
      <w:pPr>
        <w:pStyle w:val="NoSpacing"/>
      </w:pPr>
      <w:r>
        <w:tab/>
        <w:t>1483</w:t>
      </w:r>
      <w:r>
        <w:tab/>
        <w:t xml:space="preserve">William </w:t>
      </w:r>
      <w:proofErr w:type="spellStart"/>
      <w:r>
        <w:t>Buntyng</w:t>
      </w:r>
      <w:proofErr w:type="spellEnd"/>
      <w:r>
        <w:t>(q.v.) brought a plaint of debt against him, Richard</w:t>
      </w:r>
    </w:p>
    <w:p w14:paraId="05BDD4EF" w14:textId="77777777" w:rsidR="008F71C2" w:rsidRDefault="008F71C2" w:rsidP="008F71C2">
      <w:pPr>
        <w:pStyle w:val="NoSpacing"/>
      </w:pPr>
      <w:r>
        <w:tab/>
      </w:r>
      <w:r>
        <w:tab/>
      </w:r>
      <w:proofErr w:type="spellStart"/>
      <w:r>
        <w:t>Coray</w:t>
      </w:r>
      <w:proofErr w:type="spellEnd"/>
      <w:r>
        <w:t xml:space="preserve"> of Bury </w:t>
      </w:r>
      <w:proofErr w:type="spellStart"/>
      <w:proofErr w:type="gramStart"/>
      <w:r>
        <w:t>St.Edmunds</w:t>
      </w:r>
      <w:proofErr w:type="spellEnd"/>
      <w:proofErr w:type="gramEnd"/>
      <w:r>
        <w:t xml:space="preserve">(q.v.) and John </w:t>
      </w:r>
      <w:proofErr w:type="spellStart"/>
      <w:r>
        <w:t>Goshauke</w:t>
      </w:r>
      <w:proofErr w:type="spellEnd"/>
      <w:r>
        <w:t xml:space="preserve"> of </w:t>
      </w:r>
      <w:proofErr w:type="spellStart"/>
      <w:r>
        <w:t>Wetherden</w:t>
      </w:r>
      <w:proofErr w:type="spellEnd"/>
      <w:r>
        <w:t>(q.v.).</w:t>
      </w:r>
    </w:p>
    <w:p w14:paraId="5E9E903E" w14:textId="77777777" w:rsidR="008F71C2" w:rsidRDefault="008F71C2" w:rsidP="008F71C2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041075F1" w14:textId="77777777" w:rsidR="008F71C2" w:rsidRDefault="008F71C2" w:rsidP="008F71C2">
      <w:pPr>
        <w:pStyle w:val="NoSpacing"/>
      </w:pPr>
    </w:p>
    <w:p w14:paraId="068942BF" w14:textId="77777777" w:rsidR="008F71C2" w:rsidRDefault="008F71C2" w:rsidP="008F71C2">
      <w:pPr>
        <w:pStyle w:val="NoSpacing"/>
      </w:pPr>
    </w:p>
    <w:p w14:paraId="5AD24299" w14:textId="77777777" w:rsidR="008F71C2" w:rsidRDefault="008F71C2" w:rsidP="008F71C2">
      <w:pPr>
        <w:pStyle w:val="NoSpacing"/>
      </w:pPr>
      <w:r>
        <w:t>24 January 2019</w:t>
      </w:r>
    </w:p>
    <w:p w14:paraId="798E6B87" w14:textId="77777777" w:rsidR="006B2F86" w:rsidRPr="00E71FC3" w:rsidRDefault="008F71C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2217E3" w14:textId="77777777" w:rsidR="008F71C2" w:rsidRDefault="008F71C2" w:rsidP="00E71FC3">
      <w:pPr>
        <w:spacing w:after="0" w:line="240" w:lineRule="auto"/>
      </w:pPr>
      <w:r>
        <w:separator/>
      </w:r>
    </w:p>
  </w:endnote>
  <w:endnote w:type="continuationSeparator" w:id="0">
    <w:p w14:paraId="79D748B5" w14:textId="77777777" w:rsidR="008F71C2" w:rsidRDefault="008F71C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C72C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C01440" w14:textId="77777777" w:rsidR="008F71C2" w:rsidRDefault="008F71C2" w:rsidP="00E71FC3">
      <w:pPr>
        <w:spacing w:after="0" w:line="240" w:lineRule="auto"/>
      </w:pPr>
      <w:r>
        <w:separator/>
      </w:r>
    </w:p>
  </w:footnote>
  <w:footnote w:type="continuationSeparator" w:id="0">
    <w:p w14:paraId="790C73F4" w14:textId="77777777" w:rsidR="008F71C2" w:rsidRDefault="008F71C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1C2"/>
    <w:rsid w:val="001A7C09"/>
    <w:rsid w:val="00577BD5"/>
    <w:rsid w:val="00656CBA"/>
    <w:rsid w:val="006A1F77"/>
    <w:rsid w:val="00733BE7"/>
    <w:rsid w:val="008F71C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A7C97"/>
  <w15:chartTrackingRefBased/>
  <w15:docId w15:val="{BF879C8E-6CE0-4C5E-8308-2AB6F687E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2019-03-01T21:19:00Z</dcterms:created>
  <dcterms:modified xsi:type="dcterms:W3CDTF">2019-03-01T21:20:00Z</dcterms:modified>
</cp:coreProperties>
</file>