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B8BF5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BRAME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d.1431)</w:t>
      </w:r>
    </w:p>
    <w:p w14:paraId="7BE50460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1BE5D6EE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5B732C45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 = Thomas </w:t>
      </w:r>
      <w:proofErr w:type="spellStart"/>
      <w:r>
        <w:rPr>
          <w:rFonts w:cs="Times New Roman"/>
          <w:szCs w:val="24"/>
        </w:rPr>
        <w:t>Visdelou</w:t>
      </w:r>
      <w:proofErr w:type="spellEnd"/>
      <w:r>
        <w:rPr>
          <w:rFonts w:cs="Times New Roman"/>
          <w:szCs w:val="24"/>
        </w:rPr>
        <w:t>.</w:t>
      </w:r>
    </w:p>
    <w:p w14:paraId="6C763BAA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77B48">
          <w:rPr>
            <w:rStyle w:val="Hyperlink"/>
            <w:rFonts w:cs="Times New Roman"/>
            <w:szCs w:val="24"/>
          </w:rPr>
          <w:t>https://www.historyofparliamentonline.org/volume/1386-1421/member/braham-%28brame%29-sir-john-1420</w:t>
        </w:r>
      </w:hyperlink>
      <w:r>
        <w:rPr>
          <w:rFonts w:cs="Times New Roman"/>
          <w:szCs w:val="24"/>
        </w:rPr>
        <w:t xml:space="preserve"> )</w:t>
      </w:r>
    </w:p>
    <w:p w14:paraId="0EDBD87B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230C9391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Sir John Brame(q.v.)    (ibid.)</w:t>
      </w:r>
    </w:p>
    <w:p w14:paraId="3485F3F3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11EC75B1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376BB48F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Aug.1431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Suffolk.   </w:t>
      </w:r>
    </w:p>
    <w:p w14:paraId="39FAA0B3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p.4)</w:t>
      </w:r>
    </w:p>
    <w:p w14:paraId="5EF3C931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497A58A8" w14:textId="77777777" w:rsidR="00121B32" w:rsidRDefault="00121B32" w:rsidP="00121B32">
      <w:pPr>
        <w:pStyle w:val="NoSpacing"/>
        <w:rPr>
          <w:rFonts w:cs="Times New Roman"/>
          <w:szCs w:val="24"/>
        </w:rPr>
      </w:pPr>
    </w:p>
    <w:p w14:paraId="75A80888" w14:textId="77777777" w:rsidR="00121B32" w:rsidRDefault="00121B32" w:rsidP="00121B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79E74F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348CB" w14:textId="77777777" w:rsidR="00121B32" w:rsidRDefault="00121B32" w:rsidP="009139A6">
      <w:r>
        <w:separator/>
      </w:r>
    </w:p>
  </w:endnote>
  <w:endnote w:type="continuationSeparator" w:id="0">
    <w:p w14:paraId="78AD3E4E" w14:textId="77777777" w:rsidR="00121B32" w:rsidRDefault="00121B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C5B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B89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E37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00156" w14:textId="77777777" w:rsidR="00121B32" w:rsidRDefault="00121B32" w:rsidP="009139A6">
      <w:r>
        <w:separator/>
      </w:r>
    </w:p>
  </w:footnote>
  <w:footnote w:type="continuationSeparator" w:id="0">
    <w:p w14:paraId="60546624" w14:textId="77777777" w:rsidR="00121B32" w:rsidRDefault="00121B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A0A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A25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F84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32"/>
    <w:rsid w:val="000666E0"/>
    <w:rsid w:val="00121B3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AD0B5"/>
  <w15:chartTrackingRefBased/>
  <w15:docId w15:val="{8AE26836-2865-4F55-8668-F30C7A1B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1B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istoryofparliamentonline.org/volume/1386-1421/member/braham-%28brame%29-sir-john-14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2024-06-04T18:40:00Z</dcterms:created>
  <dcterms:modified xsi:type="dcterms:W3CDTF">2024-06-04T18:41:00Z</dcterms:modified>
</cp:coreProperties>
</file>