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FB26A" w14:textId="77777777" w:rsidR="007541FE" w:rsidRDefault="007541FE" w:rsidP="007541FE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Stephen BRAMDEN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1F1C90C2" w14:textId="77777777" w:rsidR="007541FE" w:rsidRDefault="007541FE" w:rsidP="007541FE">
      <w:pPr>
        <w:pStyle w:val="NoSpacing"/>
        <w:rPr>
          <w:rFonts w:cs="Times New Roman"/>
          <w:szCs w:val="24"/>
        </w:rPr>
      </w:pPr>
    </w:p>
    <w:p w14:paraId="25EA2CE2" w14:textId="77777777" w:rsidR="007541FE" w:rsidRDefault="007541FE" w:rsidP="007541FE">
      <w:pPr>
        <w:pStyle w:val="NoSpacing"/>
        <w:rPr>
          <w:rFonts w:cs="Times New Roman"/>
          <w:szCs w:val="24"/>
        </w:rPr>
      </w:pPr>
    </w:p>
    <w:p w14:paraId="23C89BBE" w14:textId="77777777" w:rsidR="007541FE" w:rsidRDefault="007541FE" w:rsidP="007541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Winchester into lands</w:t>
      </w:r>
    </w:p>
    <w:p w14:paraId="620B7FFE" w14:textId="77777777" w:rsidR="007541FE" w:rsidRDefault="007541FE" w:rsidP="007541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John Philpot(q.v.).</w:t>
      </w:r>
    </w:p>
    <w:p w14:paraId="6E3A2769" w14:textId="77777777" w:rsidR="007541FE" w:rsidRDefault="007541FE" w:rsidP="007541F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806D5D0" w14:textId="77777777" w:rsidR="007541FE" w:rsidRDefault="007541FE" w:rsidP="007541F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p.123)</w:t>
      </w:r>
    </w:p>
    <w:p w14:paraId="49457157" w14:textId="77777777" w:rsidR="007541FE" w:rsidRDefault="007541FE" w:rsidP="007541FE">
      <w:pPr>
        <w:pStyle w:val="NoSpacing"/>
        <w:rPr>
          <w:rFonts w:eastAsia="Times New Roman" w:cs="Times New Roman"/>
          <w:szCs w:val="24"/>
        </w:rPr>
      </w:pPr>
    </w:p>
    <w:p w14:paraId="0819FC36" w14:textId="77777777" w:rsidR="007541FE" w:rsidRDefault="007541FE" w:rsidP="007541FE">
      <w:pPr>
        <w:pStyle w:val="NoSpacing"/>
        <w:rPr>
          <w:rFonts w:eastAsia="Times New Roman" w:cs="Times New Roman"/>
          <w:szCs w:val="24"/>
        </w:rPr>
      </w:pPr>
    </w:p>
    <w:p w14:paraId="67ED62C8" w14:textId="77777777" w:rsidR="007541FE" w:rsidRDefault="007541FE" w:rsidP="007541F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September 2023</w:t>
      </w:r>
    </w:p>
    <w:p w14:paraId="028833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704A0" w14:textId="77777777" w:rsidR="007541FE" w:rsidRDefault="007541FE" w:rsidP="009139A6">
      <w:r>
        <w:separator/>
      </w:r>
    </w:p>
  </w:endnote>
  <w:endnote w:type="continuationSeparator" w:id="0">
    <w:p w14:paraId="57E0FDA1" w14:textId="77777777" w:rsidR="007541FE" w:rsidRDefault="007541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005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E82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D2D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B1CC6" w14:textId="77777777" w:rsidR="007541FE" w:rsidRDefault="007541FE" w:rsidP="009139A6">
      <w:r>
        <w:separator/>
      </w:r>
    </w:p>
  </w:footnote>
  <w:footnote w:type="continuationSeparator" w:id="0">
    <w:p w14:paraId="2D335DF5" w14:textId="77777777" w:rsidR="007541FE" w:rsidRDefault="007541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ACD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DA7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8BF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FE"/>
    <w:rsid w:val="000666E0"/>
    <w:rsid w:val="002510B7"/>
    <w:rsid w:val="005C130B"/>
    <w:rsid w:val="007541F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150CA"/>
  <w15:chartTrackingRefBased/>
  <w15:docId w15:val="{24F7E169-B499-442A-8B57-C02B1D14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2023-09-20T19:11:00Z</dcterms:created>
  <dcterms:modified xsi:type="dcterms:W3CDTF">2023-09-20T19:11:00Z</dcterms:modified>
</cp:coreProperties>
</file>