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12A57" w14:textId="30E23387" w:rsidR="00BA00AB" w:rsidRDefault="00C62F9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Hugh BRAMBURGH (BRAMEBORUGH) (alias JAKYS)</w:t>
      </w:r>
      <w:r>
        <w:rPr>
          <w:rFonts w:cs="Times New Roman"/>
          <w:szCs w:val="24"/>
        </w:rPr>
        <w:t>.</w:t>
      </w:r>
    </w:p>
    <w:p w14:paraId="4AF39B3A" w14:textId="5F18F720" w:rsidR="00C62F97" w:rsidRDefault="00C62F9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Bristol. Merchant.</w:t>
      </w:r>
    </w:p>
    <w:p w14:paraId="70A44AC8" w14:textId="77777777" w:rsidR="00C62F97" w:rsidRDefault="00C62F97" w:rsidP="009139A6">
      <w:pPr>
        <w:pStyle w:val="NoSpacing"/>
        <w:rPr>
          <w:rFonts w:cs="Times New Roman"/>
          <w:szCs w:val="24"/>
        </w:rPr>
      </w:pPr>
    </w:p>
    <w:p w14:paraId="47B0AFEB" w14:textId="77777777" w:rsidR="00C62F97" w:rsidRDefault="00C62F97" w:rsidP="009139A6">
      <w:pPr>
        <w:pStyle w:val="NoSpacing"/>
        <w:rPr>
          <w:rFonts w:cs="Times New Roman"/>
          <w:szCs w:val="24"/>
        </w:rPr>
      </w:pPr>
    </w:p>
    <w:p w14:paraId="678239DE" w14:textId="5FCD62E8" w:rsidR="00C62F97" w:rsidRDefault="00C62F9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Feb.1484</w:t>
      </w:r>
      <w:r>
        <w:rPr>
          <w:rFonts w:cs="Times New Roman"/>
          <w:szCs w:val="24"/>
        </w:rPr>
        <w:tab/>
        <w:t xml:space="preserve">Pardoned, as late collector of </w:t>
      </w:r>
      <w:r w:rsidR="007F7430">
        <w:rPr>
          <w:rFonts w:cs="Times New Roman"/>
          <w:szCs w:val="24"/>
        </w:rPr>
        <w:t>customs and subsidies in the port of Poole.</w:t>
      </w:r>
    </w:p>
    <w:p w14:paraId="3DEE0B93" w14:textId="77777777" w:rsidR="007F7430" w:rsidRDefault="007F7430" w:rsidP="007F74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(“The Pardon Rolls of Richard III 1484-5” ed. Hannes Kleineke, </w:t>
      </w:r>
    </w:p>
    <w:p w14:paraId="703ED380" w14:textId="087AA850" w:rsidR="007F7430" w:rsidRDefault="007F7430" w:rsidP="007F7430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by the List and Index Society, vol.365, 2023, p.</w:t>
      </w:r>
      <w:r>
        <w:rPr>
          <w:rFonts w:cs="Times New Roman"/>
          <w:szCs w:val="24"/>
        </w:rPr>
        <w:t>4)</w:t>
      </w:r>
    </w:p>
    <w:p w14:paraId="2AE2DF91" w14:textId="77777777" w:rsidR="007F7430" w:rsidRDefault="007F7430" w:rsidP="007F7430">
      <w:pPr>
        <w:pStyle w:val="NoSpacing"/>
        <w:rPr>
          <w:rFonts w:cs="Times New Roman"/>
          <w:szCs w:val="24"/>
        </w:rPr>
      </w:pPr>
    </w:p>
    <w:p w14:paraId="212ADA22" w14:textId="77777777" w:rsidR="007F7430" w:rsidRDefault="007F7430" w:rsidP="007F7430">
      <w:pPr>
        <w:pStyle w:val="NoSpacing"/>
        <w:rPr>
          <w:rFonts w:cs="Times New Roman"/>
          <w:szCs w:val="24"/>
        </w:rPr>
      </w:pPr>
    </w:p>
    <w:p w14:paraId="692B7660" w14:textId="58980E42" w:rsidR="007F7430" w:rsidRPr="007F32B5" w:rsidRDefault="007F7430" w:rsidP="007F74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August 2023</w:t>
      </w:r>
    </w:p>
    <w:p w14:paraId="095E9609" w14:textId="3544D22F" w:rsidR="007F7430" w:rsidRPr="00C62F97" w:rsidRDefault="007F7430" w:rsidP="009139A6">
      <w:pPr>
        <w:pStyle w:val="NoSpacing"/>
        <w:rPr>
          <w:rFonts w:cs="Times New Roman"/>
          <w:szCs w:val="24"/>
        </w:rPr>
      </w:pPr>
    </w:p>
    <w:sectPr w:rsidR="007F7430" w:rsidRPr="00C62F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EB806" w14:textId="77777777" w:rsidR="00C62F97" w:rsidRDefault="00C62F97" w:rsidP="009139A6">
      <w:r>
        <w:separator/>
      </w:r>
    </w:p>
  </w:endnote>
  <w:endnote w:type="continuationSeparator" w:id="0">
    <w:p w14:paraId="66EC46E6" w14:textId="77777777" w:rsidR="00C62F97" w:rsidRDefault="00C62F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41D2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D57F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DA82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23FE5" w14:textId="77777777" w:rsidR="00C62F97" w:rsidRDefault="00C62F97" w:rsidP="009139A6">
      <w:r>
        <w:separator/>
      </w:r>
    </w:p>
  </w:footnote>
  <w:footnote w:type="continuationSeparator" w:id="0">
    <w:p w14:paraId="5CEF20C9" w14:textId="77777777" w:rsidR="00C62F97" w:rsidRDefault="00C62F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75F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D97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4F59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F97"/>
    <w:rsid w:val="000666E0"/>
    <w:rsid w:val="002510B7"/>
    <w:rsid w:val="005C130B"/>
    <w:rsid w:val="007F7430"/>
    <w:rsid w:val="00826F5C"/>
    <w:rsid w:val="009139A6"/>
    <w:rsid w:val="009448BB"/>
    <w:rsid w:val="00947624"/>
    <w:rsid w:val="00A3176C"/>
    <w:rsid w:val="00AE65F8"/>
    <w:rsid w:val="00BA00AB"/>
    <w:rsid w:val="00C62F97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99C69"/>
  <w15:chartTrackingRefBased/>
  <w15:docId w15:val="{713EB618-5B28-4E6C-AB37-4D4167AE0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54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2023-08-07T10:14:00Z</dcterms:created>
  <dcterms:modified xsi:type="dcterms:W3CDTF">2023-08-07T11:09:00Z</dcterms:modified>
</cp:coreProperties>
</file>