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26929" w14:textId="77777777" w:rsidR="0064423F" w:rsidRDefault="0064423F" w:rsidP="0064423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Hugh BRAMBOROWE, (alias </w:t>
      </w:r>
      <w:proofErr w:type="gramStart"/>
      <w:r>
        <w:rPr>
          <w:rFonts w:ascii="Times New Roman" w:eastAsia="Calibri" w:hAnsi="Times New Roman" w:cs="Times New Roman"/>
          <w:sz w:val="24"/>
          <w:szCs w:val="24"/>
          <w:u w:val="single"/>
        </w:rPr>
        <w:t>JAKYS)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    (fl.1483)</w:t>
      </w:r>
    </w:p>
    <w:p w14:paraId="12A90671" w14:textId="77777777" w:rsidR="0064423F" w:rsidRDefault="0064423F" w:rsidP="0064423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Bristol. Merchant.</w:t>
      </w:r>
    </w:p>
    <w:p w14:paraId="7968C788" w14:textId="77777777" w:rsidR="0064423F" w:rsidRDefault="0064423F" w:rsidP="0064423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3BBAC3C" w14:textId="77777777" w:rsidR="0064423F" w:rsidRDefault="0064423F" w:rsidP="0064423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1CB4F25" w14:textId="77777777" w:rsidR="0064423F" w:rsidRDefault="0064423F" w:rsidP="0064423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Kneseworth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London, fishmonger(q.v.), brought a plaint of</w:t>
      </w:r>
    </w:p>
    <w:p w14:paraId="3FA7EDA6" w14:textId="77777777" w:rsidR="0064423F" w:rsidRDefault="0064423F" w:rsidP="0064423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debt against him and 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Egford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2854BD6B" w14:textId="77777777" w:rsidR="0064423F" w:rsidRDefault="0064423F" w:rsidP="0064423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5F3699E" w14:textId="77777777" w:rsidR="0064423F" w:rsidRDefault="0064423F" w:rsidP="0064423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627B1A1" w14:textId="77777777" w:rsidR="0064423F" w:rsidRDefault="0064423F" w:rsidP="0064423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BD66885" w14:textId="77777777" w:rsidR="0064423F" w:rsidRDefault="0064423F" w:rsidP="0064423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11 May 2021</w:t>
      </w:r>
    </w:p>
    <w:p w14:paraId="1ED22A3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1B4516" w14:textId="77777777" w:rsidR="0064423F" w:rsidRDefault="0064423F" w:rsidP="009139A6">
      <w:r>
        <w:separator/>
      </w:r>
    </w:p>
  </w:endnote>
  <w:endnote w:type="continuationSeparator" w:id="0">
    <w:p w14:paraId="136F34B8" w14:textId="77777777" w:rsidR="0064423F" w:rsidRDefault="0064423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E814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E69A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F0A9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AA000D" w14:textId="77777777" w:rsidR="0064423F" w:rsidRDefault="0064423F" w:rsidP="009139A6">
      <w:r>
        <w:separator/>
      </w:r>
    </w:p>
  </w:footnote>
  <w:footnote w:type="continuationSeparator" w:id="0">
    <w:p w14:paraId="670F93BD" w14:textId="77777777" w:rsidR="0064423F" w:rsidRDefault="0064423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D0FB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9F29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60EB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23F"/>
    <w:rsid w:val="000666E0"/>
    <w:rsid w:val="002510B7"/>
    <w:rsid w:val="005C130B"/>
    <w:rsid w:val="0064423F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E5686"/>
  <w15:chartTrackingRefBased/>
  <w15:docId w15:val="{672C60D6-0DBE-4E7E-91BB-A535EC171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4423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2021-06-10T18:57:00Z</dcterms:created>
  <dcterms:modified xsi:type="dcterms:W3CDTF">2021-06-10T18:58:00Z</dcterms:modified>
</cp:coreProperties>
</file>