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2AD1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BRAMBILL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28508F8F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Wittersham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35A02F8D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CFC74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DCBE0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>John Robert of Hawkhurst(q.v.) brought a plaint of debt against him and four</w:t>
      </w:r>
    </w:p>
    <w:p w14:paraId="0E033322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others.</w:t>
      </w:r>
    </w:p>
    <w:p w14:paraId="2BCD626A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14545CB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932295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2A3EA" w14:textId="77777777" w:rsidR="0090531E" w:rsidRDefault="0090531E" w:rsidP="00905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2F1225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1D3A" w14:textId="77777777" w:rsidR="0090531E" w:rsidRDefault="0090531E" w:rsidP="009139A6">
      <w:r>
        <w:separator/>
      </w:r>
    </w:p>
  </w:endnote>
  <w:endnote w:type="continuationSeparator" w:id="0">
    <w:p w14:paraId="10A33887" w14:textId="77777777" w:rsidR="0090531E" w:rsidRDefault="009053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DEF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67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8B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6E1AB" w14:textId="77777777" w:rsidR="0090531E" w:rsidRDefault="0090531E" w:rsidP="009139A6">
      <w:r>
        <w:separator/>
      </w:r>
    </w:p>
  </w:footnote>
  <w:footnote w:type="continuationSeparator" w:id="0">
    <w:p w14:paraId="540A3961" w14:textId="77777777" w:rsidR="0090531E" w:rsidRDefault="009053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45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A3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56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1E"/>
    <w:rsid w:val="000666E0"/>
    <w:rsid w:val="002510B7"/>
    <w:rsid w:val="005C130B"/>
    <w:rsid w:val="00826F5C"/>
    <w:rsid w:val="0090531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3C029"/>
  <w15:chartTrackingRefBased/>
  <w15:docId w15:val="{102385E9-CB27-40E3-93B5-BB296F7A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5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2022-10-01T19:05:00Z</dcterms:created>
  <dcterms:modified xsi:type="dcterms:W3CDTF">2022-10-01T19:06:00Z</dcterms:modified>
</cp:coreProperties>
</file>